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11F73" w14:textId="4AEB679E" w:rsidR="00D15593" w:rsidRDefault="00D15593" w:rsidP="00D15593">
      <w:pPr>
        <w:pStyle w:val="OZNPROJEKTUwskazaniedatylubwersjiprojektu"/>
      </w:pPr>
      <w:r w:rsidRPr="00352D92">
        <w:t>Projekt</w:t>
      </w:r>
      <w:r>
        <w:t xml:space="preserve"> z dnia </w:t>
      </w:r>
      <w:r w:rsidR="009C0D48">
        <w:t>2</w:t>
      </w:r>
      <w:r w:rsidR="00DB639D">
        <w:t xml:space="preserve">3 </w:t>
      </w:r>
      <w:r>
        <w:t xml:space="preserve">grudnia 2022 r. </w:t>
      </w:r>
    </w:p>
    <w:p w14:paraId="2A2046C9" w14:textId="77777777" w:rsidR="00D15593" w:rsidRDefault="00D15593" w:rsidP="00D15593">
      <w:pPr>
        <w:pStyle w:val="OZNPROJEKTUwskazaniedatylubwersjiprojektu"/>
      </w:pPr>
      <w:r w:rsidRPr="00352D92">
        <w:t xml:space="preserve"> </w:t>
      </w:r>
    </w:p>
    <w:p w14:paraId="334855DA" w14:textId="77777777" w:rsidR="00D15593" w:rsidRPr="00352D92" w:rsidRDefault="00D15593" w:rsidP="00D15593">
      <w:pPr>
        <w:pStyle w:val="OZNRODZAKTUtznustawalubrozporzdzenieiorganwydajcy"/>
      </w:pPr>
      <w:r w:rsidRPr="00352D92">
        <w:t xml:space="preserve">Rozporządzenie </w:t>
      </w:r>
    </w:p>
    <w:p w14:paraId="791254F3" w14:textId="77777777" w:rsidR="00D15593" w:rsidRPr="00352D92" w:rsidRDefault="00D15593" w:rsidP="00D15593">
      <w:pPr>
        <w:pStyle w:val="OZNRODZAKTUtznustawalubrozporzdzenieiorganwydajcy"/>
      </w:pPr>
      <w:r w:rsidRPr="00352D92">
        <w:t>Ministra Zdrowia</w:t>
      </w:r>
      <w:r w:rsidRPr="00352D92">
        <w:rPr>
          <w:rStyle w:val="IGPindeksgrnyipogrubienie"/>
        </w:rPr>
        <w:footnoteReference w:id="1"/>
      </w:r>
      <w:r w:rsidRPr="00352D92">
        <w:rPr>
          <w:rStyle w:val="IGPindeksgrnyipogrubienie"/>
        </w:rPr>
        <w:t>)</w:t>
      </w:r>
    </w:p>
    <w:p w14:paraId="4F51D66D" w14:textId="77777777" w:rsidR="00D15593" w:rsidRPr="009C0D48" w:rsidRDefault="00D15593" w:rsidP="00D15593">
      <w:pPr>
        <w:pStyle w:val="DATAAKTUdatauchwalenialubwydaniaaktu"/>
      </w:pPr>
      <w:r w:rsidRPr="009C0D48">
        <w:t>z dnia …</w:t>
      </w:r>
    </w:p>
    <w:p w14:paraId="119C0006" w14:textId="77777777" w:rsidR="00D15593" w:rsidRPr="00535F3D" w:rsidRDefault="00D15593" w:rsidP="00D15593">
      <w:pPr>
        <w:pStyle w:val="TYTUAKTUprzedmiotregulacjiustawylubrozporzdzenia"/>
      </w:pPr>
      <w:r w:rsidRPr="00352D92">
        <w:t>w sprawie reklamy wyrobów medycznych</w:t>
      </w:r>
      <w:r w:rsidRPr="00F055B1">
        <w:rPr>
          <w:rStyle w:val="IGindeksgrny"/>
        </w:rPr>
        <w:footnoteReference w:id="2"/>
      </w:r>
      <w:r w:rsidRPr="00F055B1">
        <w:rPr>
          <w:rStyle w:val="IGindeksgrny"/>
        </w:rPr>
        <w:t>)</w:t>
      </w:r>
    </w:p>
    <w:p w14:paraId="28B9934A" w14:textId="77777777" w:rsidR="00D15593" w:rsidRPr="00352D92" w:rsidRDefault="00D15593" w:rsidP="00D15593">
      <w:pPr>
        <w:pStyle w:val="NIEARTTEKSTtekstnieartykuowanynppodstprawnarozplubpreambua"/>
      </w:pPr>
      <w:r w:rsidRPr="00352D92">
        <w:t>Na podstawie art. 60 ust. 4 ustawy z dnia 7 kwietnia 2022 r. o wyrobach medycznych (Dz.</w:t>
      </w:r>
      <w:r>
        <w:t> </w:t>
      </w:r>
      <w:r w:rsidRPr="00352D92">
        <w:t>U. poz. 974) zarządza się, co następuje:</w:t>
      </w:r>
    </w:p>
    <w:p w14:paraId="72543EB1" w14:textId="77777777" w:rsidR="00D15593" w:rsidRPr="00352D92" w:rsidRDefault="00D15593" w:rsidP="00D15593">
      <w:pPr>
        <w:pStyle w:val="ARTartustawynprozporzdzenia"/>
      </w:pPr>
      <w:r w:rsidRPr="00352D92">
        <w:rPr>
          <w:rStyle w:val="Ppogrubienie"/>
        </w:rPr>
        <w:t>§ 1.</w:t>
      </w:r>
      <w:r w:rsidRPr="00352D92">
        <w:t xml:space="preserve"> Rozporządzenie określa:</w:t>
      </w:r>
    </w:p>
    <w:p w14:paraId="24F61113" w14:textId="77777777" w:rsidR="00D15593" w:rsidRDefault="00D15593" w:rsidP="00D15593">
      <w:pPr>
        <w:pStyle w:val="PKTpunkt"/>
      </w:pPr>
      <w:r w:rsidRPr="00352D92">
        <w:t>1)</w:t>
      </w:r>
      <w:r w:rsidRPr="00352D92">
        <w:tab/>
        <w:t>niezbędne dane, jakie ma zawierać reklama</w:t>
      </w:r>
      <w:r>
        <w:t>:</w:t>
      </w:r>
    </w:p>
    <w:p w14:paraId="0EF9DAA6" w14:textId="645F0AF4" w:rsidR="00D15593" w:rsidRDefault="00D15593" w:rsidP="00D15593">
      <w:pPr>
        <w:pStyle w:val="LITlitera"/>
      </w:pPr>
      <w:r>
        <w:t>a)</w:t>
      </w:r>
      <w:r>
        <w:tab/>
      </w:r>
      <w:r w:rsidRPr="00352D92">
        <w:t>wyrobów</w:t>
      </w:r>
      <w:r>
        <w:t>,</w:t>
      </w:r>
      <w:r w:rsidRPr="00352D92">
        <w:t xml:space="preserve"> o których mowa </w:t>
      </w:r>
      <w:r w:rsidRPr="0022701C">
        <w:t>w </w:t>
      </w:r>
      <w:hyperlink r:id="rId9" w:history="1">
        <w:r w:rsidRPr="0022701C">
          <w:t>art. 1 ust. 4</w:t>
        </w:r>
      </w:hyperlink>
      <w:r w:rsidRPr="0022701C">
        <w:t> rozporządzenia Parlamen</w:t>
      </w:r>
      <w:r w:rsidRPr="00352D92">
        <w:t>tu Europejskiego i Rady (UE) 2017/745 z dnia 5 kwietnia 2017 r. w sprawie wyrobów medycznych, zmiany dyrektywy 2001/83/WE, rozporządzenia (WE) nr 178/2002 i rozporządzenia (WE) nr 1223/2009 oraz uchylenia dyrektyw Rady 90/385/EWG i 93/42/EWG (Dz.</w:t>
      </w:r>
      <w:r w:rsidR="00FE1ACF">
        <w:t> </w:t>
      </w:r>
      <w:r w:rsidRPr="00352D92">
        <w:t xml:space="preserve">Urz. UE L 117 z 05.05.2017, str. 1, z </w:t>
      </w:r>
      <w:proofErr w:type="spellStart"/>
      <w:r w:rsidRPr="00352D92">
        <w:t>późn</w:t>
      </w:r>
      <w:proofErr w:type="spellEnd"/>
      <w:r w:rsidRPr="00352D92">
        <w:t>. zm.</w:t>
      </w:r>
      <w:r w:rsidRPr="00352D92">
        <w:rPr>
          <w:rStyle w:val="Odwoanieprzypisudolnego"/>
        </w:rPr>
        <w:footnoteReference w:id="3"/>
      </w:r>
      <w:r w:rsidRPr="00352D92">
        <w:rPr>
          <w:rStyle w:val="IGindeksgrny"/>
        </w:rPr>
        <w:t>)</w:t>
      </w:r>
      <w:r w:rsidRPr="00352D92">
        <w:t xml:space="preserve">), </w:t>
      </w:r>
    </w:p>
    <w:p w14:paraId="2245D67E" w14:textId="2D3422CF" w:rsidR="00D15593" w:rsidRDefault="00D15593" w:rsidP="00D15593">
      <w:pPr>
        <w:pStyle w:val="LITlitera"/>
      </w:pPr>
      <w:r>
        <w:t>b)</w:t>
      </w:r>
      <w:r>
        <w:tab/>
      </w:r>
      <w:r w:rsidRPr="0022701C">
        <w:t>wyrobów, o których mowa w </w:t>
      </w:r>
      <w:hyperlink r:id="rId10" w:history="1">
        <w:r w:rsidRPr="0022701C">
          <w:t>art. 1 ust. 2</w:t>
        </w:r>
      </w:hyperlink>
      <w:r w:rsidRPr="0022701C">
        <w:t> rozporządzenia</w:t>
      </w:r>
      <w:r w:rsidRPr="00352D92">
        <w:t xml:space="preserve"> Parlamentu Europejskiego i Rady (UE) 2017/746 z dnia 5 kwietnia 2017 r. w sprawie wyrobów medycznych do</w:t>
      </w:r>
      <w:r w:rsidR="00FE1ACF">
        <w:t> </w:t>
      </w:r>
      <w:r w:rsidRPr="00352D92">
        <w:t>diagnostyki in v</w:t>
      </w:r>
      <w:r w:rsidRPr="00F90D4C">
        <w:t>itro oraz uchylenia dyrektywy 98/79/WE i decyzji Komisji 2010/227/UE (Dz. Urz. UE L 117 z 05.05.2017, str. 176</w:t>
      </w:r>
      <w:r w:rsidRPr="00352D92">
        <w:t xml:space="preserve">, z </w:t>
      </w:r>
      <w:proofErr w:type="spellStart"/>
      <w:r w:rsidRPr="00352D92">
        <w:t>późn</w:t>
      </w:r>
      <w:proofErr w:type="spellEnd"/>
      <w:r w:rsidRPr="00352D92">
        <w:t>. zm.</w:t>
      </w:r>
      <w:r>
        <w:rPr>
          <w:rStyle w:val="Odwoanieprzypisudolnego"/>
        </w:rPr>
        <w:footnoteReference w:id="4"/>
      </w:r>
      <w:r>
        <w:rPr>
          <w:rStyle w:val="IGindeksgrny"/>
        </w:rPr>
        <w:t>)</w:t>
      </w:r>
      <w:r w:rsidRPr="00DB639D">
        <w:t>)</w:t>
      </w:r>
      <w:r w:rsidRPr="00352D92">
        <w:t xml:space="preserve"> </w:t>
      </w:r>
    </w:p>
    <w:p w14:paraId="6C425E7C" w14:textId="442835D1" w:rsidR="00D15593" w:rsidRPr="00F90D4C" w:rsidRDefault="00D15593" w:rsidP="00D15593">
      <w:pPr>
        <w:pStyle w:val="LITlitera"/>
      </w:pPr>
      <w:r>
        <w:t xml:space="preserve"> –</w:t>
      </w:r>
      <w:r>
        <w:tab/>
      </w:r>
      <w:r w:rsidRPr="00352D92">
        <w:t xml:space="preserve">zwanych </w:t>
      </w:r>
      <w:r>
        <w:t xml:space="preserve">dalej „wyrobami”, inne niż </w:t>
      </w:r>
      <w:r w:rsidRPr="00F90D4C">
        <w:t>nazwa lub nazwa handlowa wyrobu oraz</w:t>
      </w:r>
      <w:r w:rsidR="00FE1ACF">
        <w:t> </w:t>
      </w:r>
      <w:r w:rsidRPr="00F90D4C">
        <w:t>przewidziane zastosowanie wyrobu;</w:t>
      </w:r>
    </w:p>
    <w:p w14:paraId="492FBC86" w14:textId="77777777" w:rsidR="00D15593" w:rsidRPr="00F90D4C" w:rsidRDefault="00D15593" w:rsidP="00D15593">
      <w:pPr>
        <w:pStyle w:val="PKTpunkt"/>
      </w:pPr>
      <w:r w:rsidRPr="00A36380">
        <w:lastRenderedPageBreak/>
        <w:t>2)</w:t>
      </w:r>
      <w:r w:rsidRPr="00A36380">
        <w:tab/>
        <w:t>sposób prezentowania reklamy wyrob</w:t>
      </w:r>
      <w:r>
        <w:t>ów</w:t>
      </w:r>
      <w:r w:rsidRPr="00F90D4C">
        <w:t>.</w:t>
      </w:r>
    </w:p>
    <w:p w14:paraId="476035B9" w14:textId="77777777" w:rsidR="00D15593" w:rsidRPr="00DB639D" w:rsidRDefault="00D15593" w:rsidP="0002464A">
      <w:pPr>
        <w:pStyle w:val="ARTartustawynprozporzdzenia"/>
      </w:pPr>
      <w:r w:rsidRPr="00DB639D">
        <w:rPr>
          <w:rStyle w:val="Ppogrubienie"/>
        </w:rPr>
        <w:t>§ 2.</w:t>
      </w:r>
      <w:r w:rsidRPr="00DB639D">
        <w:t xml:space="preserve"> Dane dotyczące wyrobu przekazuje się w brzmieniu zgodnym z instrukcją używania wyrobu lub etykietą reklamowanego wyrobu i przedstawia się je w formie:</w:t>
      </w:r>
    </w:p>
    <w:p w14:paraId="50F9DA44" w14:textId="77777777" w:rsidR="00D15593" w:rsidRPr="00DB639D" w:rsidRDefault="00D15593" w:rsidP="00DB639D">
      <w:pPr>
        <w:pStyle w:val="PKTpunkt"/>
      </w:pPr>
      <w:r w:rsidRPr="00DB639D">
        <w:t>1)</w:t>
      </w:r>
      <w:r w:rsidRPr="00DB639D">
        <w:tab/>
        <w:t>audiowizualnej i wizualnej w sposób widoczny i czytelny;</w:t>
      </w:r>
    </w:p>
    <w:p w14:paraId="1C37374D" w14:textId="77777777" w:rsidR="00D15593" w:rsidRPr="00DB639D" w:rsidRDefault="00D15593" w:rsidP="00DB639D">
      <w:pPr>
        <w:pStyle w:val="PKTpunkt"/>
      </w:pPr>
      <w:r w:rsidRPr="00DB639D">
        <w:t>2)</w:t>
      </w:r>
      <w:r w:rsidRPr="00DB639D">
        <w:tab/>
        <w:t>dźwiękowej w sposób wyraźny.</w:t>
      </w:r>
    </w:p>
    <w:p w14:paraId="0D513B39" w14:textId="77777777" w:rsidR="00D15593" w:rsidRDefault="00D15593" w:rsidP="0002464A">
      <w:pPr>
        <w:pStyle w:val="ARTartustawynprozporzdzenia"/>
      </w:pPr>
      <w:r w:rsidRPr="00352D92">
        <w:rPr>
          <w:rStyle w:val="Ppogrubienie"/>
        </w:rPr>
        <w:t>§ </w:t>
      </w:r>
      <w:r>
        <w:rPr>
          <w:rStyle w:val="Ppogrubienie"/>
        </w:rPr>
        <w:t>3</w:t>
      </w:r>
      <w:r w:rsidRPr="008749DA">
        <w:rPr>
          <w:rStyle w:val="Ppogrubienie"/>
        </w:rPr>
        <w:t xml:space="preserve">. </w:t>
      </w:r>
      <w:r w:rsidRPr="008749DA">
        <w:t>1. Reklama wyrobu medycznego oraz wyrobu medycznego do diagnostyki in vitro kierowana do publicznej wiadomości zawiera</w:t>
      </w:r>
      <w:r>
        <w:t>:</w:t>
      </w:r>
    </w:p>
    <w:p w14:paraId="0059C0AB" w14:textId="77777777" w:rsidR="00D15593" w:rsidRPr="00DB639D" w:rsidRDefault="00D15593" w:rsidP="00DB639D">
      <w:pPr>
        <w:pStyle w:val="PKTpunkt"/>
      </w:pPr>
      <w:r w:rsidRPr="00DB639D">
        <w:t>1)</w:t>
      </w:r>
      <w:r w:rsidRPr="00DB639D">
        <w:tab/>
        <w:t>określenie podmiotu prowadzącego reklamę;</w:t>
      </w:r>
    </w:p>
    <w:p w14:paraId="0E411420" w14:textId="77777777" w:rsidR="00D15593" w:rsidRPr="00DB639D" w:rsidRDefault="00D15593" w:rsidP="00DB639D">
      <w:pPr>
        <w:pStyle w:val="PKTpunkt"/>
      </w:pPr>
      <w:r w:rsidRPr="00DB639D">
        <w:t>2)</w:t>
      </w:r>
      <w:r w:rsidRPr="00DB639D">
        <w:tab/>
        <w:t>nazwę producenta i upoważnionego przedstawiciela, jeżeli został wyznaczony;</w:t>
      </w:r>
    </w:p>
    <w:p w14:paraId="71ADC559" w14:textId="77777777" w:rsidR="00D15593" w:rsidRPr="00DB639D" w:rsidRDefault="00D15593" w:rsidP="00DB639D">
      <w:pPr>
        <w:pStyle w:val="PKTpunkt"/>
      </w:pPr>
      <w:r w:rsidRPr="00DB639D">
        <w:t>3)</w:t>
      </w:r>
      <w:r w:rsidRPr="00DB639D">
        <w:tab/>
        <w:t>ostrzeżenie o następującej treści: „To jest wyrób medyczny. Używaj go zgodnie z instrukcją używania lub etykietą.”.</w:t>
      </w:r>
    </w:p>
    <w:p w14:paraId="3278D89B" w14:textId="77777777" w:rsidR="00D15593" w:rsidRDefault="00D15593" w:rsidP="00DB639D">
      <w:pPr>
        <w:pStyle w:val="USTustnpkodeksu"/>
      </w:pPr>
      <w:r w:rsidRPr="00352D92">
        <w:t>2. Reklama produktu niemającego przewidzianego zastosowania medycznego</w:t>
      </w:r>
      <w:r>
        <w:t xml:space="preserve">, o którym mowa w art. 1 ust. 2 </w:t>
      </w:r>
      <w:r w:rsidRPr="00352D92">
        <w:t xml:space="preserve">rozporządzenia </w:t>
      </w:r>
      <w:r w:rsidRPr="0022701C">
        <w:t>Parlamen</w:t>
      </w:r>
      <w:r w:rsidRPr="00352D92">
        <w:t>tu Europejskieg</w:t>
      </w:r>
      <w:r>
        <w:t>o i Rady (UE) 2017/745 z dnia 5 </w:t>
      </w:r>
      <w:r w:rsidRPr="00352D92">
        <w:t>kwietnia 2017 r. w sprawie wyrobów medycznych, zmiany dyrektywy 2001/83/WE, rozporządzenia (WE) nr 178/2002 i rozporządzenia (WE) nr 1223/2009 oraz uchylenia dyrektyw Rady 90/385/EWG i 93/42/EWG</w:t>
      </w:r>
      <w:r>
        <w:t>,</w:t>
      </w:r>
      <w:r w:rsidRPr="00352D92">
        <w:t xml:space="preserve"> wymienionego w załączniku XVI do</w:t>
      </w:r>
      <w:r>
        <w:t> tego </w:t>
      </w:r>
      <w:r w:rsidRPr="00352D92">
        <w:t>rozporządzenia</w:t>
      </w:r>
      <w:r>
        <w:t xml:space="preserve">, oraz wyposażenia wyrobu medycznego </w:t>
      </w:r>
      <w:r w:rsidRPr="00352D92">
        <w:t>kierowana do publicznej wiadomości zawiera</w:t>
      </w:r>
      <w:r>
        <w:t>:</w:t>
      </w:r>
    </w:p>
    <w:p w14:paraId="611A864D" w14:textId="30DDD153" w:rsidR="00D15593" w:rsidRPr="00D15593" w:rsidRDefault="00D15593" w:rsidP="0002464A">
      <w:pPr>
        <w:pStyle w:val="PKTpunkt"/>
      </w:pPr>
      <w:r>
        <w:t>1)</w:t>
      </w:r>
      <w:r>
        <w:tab/>
      </w:r>
      <w:r w:rsidRPr="00D15593">
        <w:t>określenie podmiotu prowadzącego reklamę;</w:t>
      </w:r>
    </w:p>
    <w:p w14:paraId="519F2990" w14:textId="77777777" w:rsidR="00D15593" w:rsidRPr="00D15593" w:rsidRDefault="00D15593" w:rsidP="0002464A">
      <w:pPr>
        <w:pStyle w:val="PKTpunkt"/>
      </w:pPr>
      <w:r>
        <w:t>2)</w:t>
      </w:r>
      <w:r>
        <w:tab/>
      </w:r>
      <w:r w:rsidRPr="00D15593">
        <w:t>nazwę producenta i upoważnionego przedstawiciela, jeżeli został wyznaczony;</w:t>
      </w:r>
    </w:p>
    <w:p w14:paraId="620A613C" w14:textId="77777777" w:rsidR="00D15593" w:rsidRPr="00D15593" w:rsidRDefault="00D15593" w:rsidP="0002464A">
      <w:pPr>
        <w:pStyle w:val="PKTpunkt"/>
      </w:pPr>
      <w:r>
        <w:t>3)</w:t>
      </w:r>
      <w:r>
        <w:tab/>
      </w:r>
      <w:r w:rsidRPr="00D15593">
        <w:t>ostrzeżenie o następującej treści: „Dla bezpieczeństwa używaj zgodnie z instrukcją używania lub etykietą.”.</w:t>
      </w:r>
    </w:p>
    <w:p w14:paraId="43413887" w14:textId="77777777" w:rsidR="00D15593" w:rsidRPr="00DB639D" w:rsidRDefault="00D15593" w:rsidP="00DB639D">
      <w:pPr>
        <w:pStyle w:val="USTustnpkodeksu"/>
      </w:pPr>
      <w:r w:rsidRPr="00DB639D">
        <w:t>3. Treść ostrzeżenia, o którym mowa w ust. 1 pkt 3 i ust. 2 pkt 3:</w:t>
      </w:r>
    </w:p>
    <w:p w14:paraId="382264F1" w14:textId="77777777" w:rsidR="00D15593" w:rsidRPr="00DB639D" w:rsidRDefault="00D15593" w:rsidP="00DB639D">
      <w:pPr>
        <w:pStyle w:val="PKTpunkt"/>
      </w:pPr>
      <w:r w:rsidRPr="00DB639D">
        <w:t>1)</w:t>
      </w:r>
      <w:r w:rsidRPr="00DB639D">
        <w:tab/>
        <w:t>w przypadku reklamy w formie audiowizualnej:</w:t>
      </w:r>
    </w:p>
    <w:p w14:paraId="1A87397C" w14:textId="77777777" w:rsidR="00D15593" w:rsidRPr="00DB639D" w:rsidRDefault="00D15593" w:rsidP="00DB639D">
      <w:pPr>
        <w:pStyle w:val="LITlitera"/>
      </w:pPr>
      <w:r w:rsidRPr="00DB639D">
        <w:t>a)</w:t>
      </w:r>
      <w:r w:rsidRPr="00DB639D">
        <w:tab/>
        <w:t>jest umieszczana w dolnej części reklamy, na płaszczyźnie stanowiącej nie mniej niż 15% jej powierzchni,</w:t>
      </w:r>
    </w:p>
    <w:p w14:paraId="50B50BE8" w14:textId="77777777" w:rsidR="00D15593" w:rsidRPr="00DB639D" w:rsidRDefault="00D15593" w:rsidP="00DB639D">
      <w:pPr>
        <w:pStyle w:val="LITlitera"/>
      </w:pPr>
      <w:r w:rsidRPr="00DB639D">
        <w:t>b)</w:t>
      </w:r>
      <w:r w:rsidRPr="00DB639D">
        <w:tab/>
        <w:t>jest umieszczana w taki sposób, aby tekst wyróżniał się od tła płaszczyzny, był widoczny, czytelny, nieruchomy, umieszczony poziomo, przy czym odległość liter od dolnej i górnej krawędzi tła płaszczyzny reklamy nie może być większa niż 1/2 wysokości liter, a odległość między wierszami napisu nie może być większa niż wysokość liter,</w:t>
      </w:r>
    </w:p>
    <w:p w14:paraId="4C96B685" w14:textId="55A56BDD" w:rsidR="00D15593" w:rsidRPr="00F90D4C" w:rsidRDefault="00D15593" w:rsidP="00DB639D">
      <w:pPr>
        <w:pStyle w:val="LITlitera"/>
      </w:pPr>
      <w:r w:rsidRPr="00DB639D">
        <w:lastRenderedPageBreak/>
        <w:t>c)</w:t>
      </w:r>
      <w:r w:rsidRPr="00DB639D">
        <w:tab/>
        <w:t>jest odczytywana w sposób wyraźny w języku polskim, a czas trwania tego</w:t>
      </w:r>
      <w:r w:rsidR="009903AB" w:rsidRPr="00DB639D">
        <w:t> </w:t>
      </w:r>
      <w:r w:rsidRPr="00DB639D">
        <w:t>ostrzeżenia  nie może być krótszy niż 4 sekundy</w:t>
      </w:r>
      <w:r w:rsidRPr="00F90D4C">
        <w:t>;</w:t>
      </w:r>
    </w:p>
    <w:p w14:paraId="4CE4F417" w14:textId="04F2B015" w:rsidR="00D15593" w:rsidRPr="008749DA" w:rsidRDefault="00D15593" w:rsidP="00D15593">
      <w:pPr>
        <w:pStyle w:val="PKTpunkt"/>
      </w:pPr>
      <w:r w:rsidRPr="00F90D4C">
        <w:t>2)</w:t>
      </w:r>
      <w:r w:rsidRPr="00F90D4C">
        <w:tab/>
        <w:t xml:space="preserve">w przypadku reklamy w formie dźwiękowej jest odczytywana w </w:t>
      </w:r>
      <w:r>
        <w:t>sposób wyraźny w języku polskim,</w:t>
      </w:r>
      <w:r w:rsidRPr="00F90D4C">
        <w:t xml:space="preserve"> a czas trwania </w:t>
      </w:r>
      <w:r>
        <w:t xml:space="preserve">tego ostrzeżenia </w:t>
      </w:r>
      <w:r w:rsidRPr="00F90D4C">
        <w:t>nie może być krótszy niż 4 sekundy</w:t>
      </w:r>
      <w:r w:rsidRPr="008749DA">
        <w:t>;</w:t>
      </w:r>
    </w:p>
    <w:p w14:paraId="06750627" w14:textId="77777777" w:rsidR="00D15593" w:rsidRPr="008749DA" w:rsidRDefault="00D15593" w:rsidP="00D15593">
      <w:pPr>
        <w:pStyle w:val="PKTpunkt"/>
      </w:pPr>
      <w:r w:rsidRPr="008749DA">
        <w:t>3)</w:t>
      </w:r>
      <w:r w:rsidRPr="008749DA">
        <w:tab/>
        <w:t>w przypadku reklamy w formie wizualnej jest umieszczana:</w:t>
      </w:r>
    </w:p>
    <w:p w14:paraId="5279B9F1" w14:textId="77777777" w:rsidR="00D15593" w:rsidRPr="00DB639D" w:rsidRDefault="00D15593" w:rsidP="00DB639D">
      <w:pPr>
        <w:pStyle w:val="LITlitera"/>
      </w:pPr>
      <w:r w:rsidRPr="00DB639D">
        <w:t>a)</w:t>
      </w:r>
      <w:r w:rsidRPr="00DB639D">
        <w:tab/>
        <w:t>w dolnej części reklamy, na płaszczyźnie stanowiącej nie mniej niż 10% jej powierzchni,</w:t>
      </w:r>
    </w:p>
    <w:p w14:paraId="22DF4019" w14:textId="77777777" w:rsidR="00D15593" w:rsidRPr="00E35319" w:rsidRDefault="00D15593" w:rsidP="00DB639D">
      <w:pPr>
        <w:pStyle w:val="LITlitera"/>
      </w:pPr>
      <w:r w:rsidRPr="00DB639D">
        <w:t>b)</w:t>
      </w:r>
      <w:r w:rsidRPr="00DB639D">
        <w:tab/>
        <w:t>w taki sposób, aby tekst wyróżniał się od tła płaszczyzny, był widoczny, czytelny, nieruchomy, umieszczony poziomo, przy czym odległość liter od dolnej i górnej krawędzi tła płaszczyzny reklamy nie może być większa niż 1/2 wysokości liter, a odległość między wierszami</w:t>
      </w:r>
      <w:r>
        <w:t xml:space="preserve"> napisu jest nie </w:t>
      </w:r>
      <w:r w:rsidRPr="00333C7F">
        <w:t>większa niż wysokość liter;</w:t>
      </w:r>
    </w:p>
    <w:p w14:paraId="69AAC7FC" w14:textId="77777777" w:rsidR="00D15593" w:rsidRPr="00A36380" w:rsidRDefault="00D15593" w:rsidP="00D15593">
      <w:pPr>
        <w:pStyle w:val="PKTpunkt"/>
      </w:pPr>
      <w:r w:rsidRPr="00A36380">
        <w:t>4)</w:t>
      </w:r>
      <w:r w:rsidRPr="00A36380">
        <w:tab/>
        <w:t>w przypadku reklamy kierowanej do publicznej wiadomości w formie wizualnej obejmującej więcej niż jedną stronę, umieszcza się na pierwszej stronie.</w:t>
      </w:r>
    </w:p>
    <w:p w14:paraId="57C704A2" w14:textId="5692E962" w:rsidR="00D15593" w:rsidRPr="00333C7F" w:rsidRDefault="00D15593" w:rsidP="00D15593">
      <w:pPr>
        <w:pStyle w:val="ARTartustawynprozporzdzenia"/>
      </w:pPr>
      <w:r w:rsidRPr="00352D92">
        <w:rPr>
          <w:rStyle w:val="Ppogrubienie"/>
        </w:rPr>
        <w:t xml:space="preserve">§ </w:t>
      </w:r>
      <w:r>
        <w:rPr>
          <w:rStyle w:val="Ppogrubienie"/>
        </w:rPr>
        <w:t>4</w:t>
      </w:r>
      <w:r w:rsidRPr="008749DA">
        <w:rPr>
          <w:rStyle w:val="Ppogrubienie"/>
        </w:rPr>
        <w:t xml:space="preserve">. </w:t>
      </w:r>
      <w:r w:rsidRPr="008749DA">
        <w:t>1. W przypadku, o który</w:t>
      </w:r>
      <w:r>
        <w:t>m</w:t>
      </w:r>
      <w:r w:rsidRPr="008749DA">
        <w:t xml:space="preserve"> mowa w art. 58 ust. 1 pkt 3 ustawy z dnia 7 kwietnia 2022</w:t>
      </w:r>
      <w:r>
        <w:t> </w:t>
      </w:r>
      <w:r w:rsidRPr="008749DA">
        <w:t>r. o wyrobach medycznych, w reklamie</w:t>
      </w:r>
      <w:r>
        <w:t xml:space="preserve"> wyrobu</w:t>
      </w:r>
      <w:r w:rsidRPr="008749DA">
        <w:t xml:space="preserve"> wskazuje się, że dany przekaz ma</w:t>
      </w:r>
      <w:r>
        <w:t> </w:t>
      </w:r>
      <w:r w:rsidRPr="008749DA">
        <w:t>charakter reklamowy</w:t>
      </w:r>
      <w:r w:rsidRPr="00333C7F">
        <w:t xml:space="preserve">. </w:t>
      </w:r>
      <w:r w:rsidR="008E48FF" w:rsidRPr="008E48FF">
        <w:t>Przepis § 3 stosuje się.</w:t>
      </w:r>
    </w:p>
    <w:p w14:paraId="09099EE2" w14:textId="17AE6CBB" w:rsidR="00D15593" w:rsidRPr="00E35319" w:rsidRDefault="00D15593" w:rsidP="00D15593">
      <w:pPr>
        <w:pStyle w:val="ARTartustawynprozporzdzenia"/>
      </w:pPr>
      <w:r w:rsidRPr="00333C7F">
        <w:t xml:space="preserve">2. W przypadkach, o których mowa w art. 58 ust. 1 pkt </w:t>
      </w:r>
      <w:r w:rsidRPr="00E35319">
        <w:t xml:space="preserve">5 i 6 ustawy z dnia 7 kwietnia 2022 r. o wyrobach medycznych, </w:t>
      </w:r>
      <w:r>
        <w:t xml:space="preserve">w reklamie wyrobu </w:t>
      </w:r>
      <w:r w:rsidRPr="00E35319">
        <w:t>wskazuje się, że dany przekaz ma</w:t>
      </w:r>
      <w:r>
        <w:t> </w:t>
      </w:r>
      <w:r w:rsidRPr="00E35319">
        <w:t>charakter reklamowy</w:t>
      </w:r>
      <w:r>
        <w:t>, jeżeli ta informacja nie wynika bezpośrednio i jednoznacznie z</w:t>
      </w:r>
      <w:r w:rsidR="00F2455F">
        <w:t> </w:t>
      </w:r>
      <w:r>
        <w:t>tego</w:t>
      </w:r>
      <w:r w:rsidR="00F2455F">
        <w:t> </w:t>
      </w:r>
      <w:r>
        <w:t xml:space="preserve">przekazu. </w:t>
      </w:r>
    </w:p>
    <w:p w14:paraId="51210A62" w14:textId="77777777" w:rsidR="00D15593" w:rsidRPr="00333C7F" w:rsidRDefault="00D15593" w:rsidP="00D15593">
      <w:pPr>
        <w:pStyle w:val="ARTartustawynprozporzdzenia"/>
      </w:pPr>
      <w:r w:rsidRPr="00240B0C">
        <w:rPr>
          <w:rStyle w:val="Ppogrubienie"/>
        </w:rPr>
        <w:t xml:space="preserve">§ </w:t>
      </w:r>
      <w:r>
        <w:rPr>
          <w:rStyle w:val="Ppogrubienie"/>
        </w:rPr>
        <w:t>5</w:t>
      </w:r>
      <w:r w:rsidRPr="008749DA">
        <w:rPr>
          <w:rStyle w:val="Ppogrubienie"/>
        </w:rPr>
        <w:t>.</w:t>
      </w:r>
      <w:r w:rsidRPr="008749DA">
        <w:t xml:space="preserve"> 1. Reklama wyrobu kierowana do publicznej wiadomości w aptekach, punktach aptecznych oraz placówkach obrotu </w:t>
      </w:r>
      <w:proofErr w:type="spellStart"/>
      <w:r w:rsidRPr="008749DA">
        <w:t>pozaaptecznego</w:t>
      </w:r>
      <w:proofErr w:type="spellEnd"/>
      <w:r w:rsidRPr="008749DA">
        <w:t>:</w:t>
      </w:r>
      <w:r w:rsidRPr="00333C7F">
        <w:t xml:space="preserve"> </w:t>
      </w:r>
    </w:p>
    <w:p w14:paraId="7B9839F9" w14:textId="77777777" w:rsidR="00D15593" w:rsidRPr="00DB639D" w:rsidRDefault="00D15593" w:rsidP="00DB639D">
      <w:pPr>
        <w:pStyle w:val="PKTpunkt"/>
        <w:rPr>
          <w:rStyle w:val="PKpogrubieniekursywa"/>
          <w:b w:val="0"/>
          <w:i w:val="0"/>
        </w:rPr>
      </w:pPr>
      <w:r w:rsidRPr="00D15593">
        <w:rPr>
          <w:rStyle w:val="PKpogrubieniekursywa"/>
          <w:b w:val="0"/>
          <w:i w:val="0"/>
        </w:rPr>
        <w:t>1</w:t>
      </w:r>
      <w:r w:rsidRPr="00DB639D">
        <w:rPr>
          <w:rStyle w:val="PKpogrubieniekursywa"/>
          <w:b w:val="0"/>
          <w:i w:val="0"/>
        </w:rPr>
        <w:t>)</w:t>
      </w:r>
      <w:r w:rsidRPr="00DB639D">
        <w:rPr>
          <w:rStyle w:val="PKpogrubieniekursywa"/>
          <w:b w:val="0"/>
          <w:i w:val="0"/>
        </w:rPr>
        <w:tab/>
        <w:t xml:space="preserve">nie może ograniczać powierzchni przeznaczonej dla osób korzystających z usług </w:t>
      </w:r>
      <w:r w:rsidRPr="00DB639D">
        <w:t>danej placówki</w:t>
      </w:r>
      <w:r w:rsidRPr="00DB639D">
        <w:rPr>
          <w:rStyle w:val="PKpogrubieniekursywa"/>
          <w:b w:val="0"/>
          <w:i w:val="0"/>
        </w:rPr>
        <w:t xml:space="preserve">; </w:t>
      </w:r>
    </w:p>
    <w:p w14:paraId="19F506A3" w14:textId="77777777" w:rsidR="00D15593" w:rsidRPr="00D908C3" w:rsidRDefault="00D15593" w:rsidP="00DB639D">
      <w:pPr>
        <w:pStyle w:val="PKTpunkt"/>
      </w:pPr>
      <w:r w:rsidRPr="00DB639D">
        <w:rPr>
          <w:rStyle w:val="PKpogrubieniekursywa"/>
          <w:b w:val="0"/>
          <w:i w:val="0"/>
        </w:rPr>
        <w:t>2)</w:t>
      </w:r>
      <w:r w:rsidRPr="00DB639D">
        <w:rPr>
          <w:rStyle w:val="PKpogrubieniekursywa"/>
          <w:b w:val="0"/>
          <w:i w:val="0"/>
        </w:rPr>
        <w:tab/>
        <w:t xml:space="preserve">musi być rozmieszczona w sposób uporządkowany w stałych </w:t>
      </w:r>
      <w:r w:rsidRPr="00DB639D">
        <w:t>i</w:t>
      </w:r>
      <w:r w:rsidRPr="00DB639D">
        <w:rPr>
          <w:rStyle w:val="PKpogrubieniekursywa"/>
          <w:b w:val="0"/>
          <w:i w:val="0"/>
        </w:rPr>
        <w:t xml:space="preserve"> wydzielonych</w:t>
      </w:r>
      <w:r w:rsidRPr="00D15593">
        <w:rPr>
          <w:rStyle w:val="PKpogrubieniekursywa"/>
          <w:b w:val="0"/>
          <w:i w:val="0"/>
        </w:rPr>
        <w:t xml:space="preserve"> </w:t>
      </w:r>
      <w:r w:rsidRPr="00D908C3">
        <w:t>miejscach.</w:t>
      </w:r>
    </w:p>
    <w:p w14:paraId="680C5462" w14:textId="77777777" w:rsidR="00D15593" w:rsidRDefault="00D15593" w:rsidP="00DB639D">
      <w:pPr>
        <w:pStyle w:val="USTustnpkodeksu"/>
      </w:pPr>
      <w:r w:rsidRPr="00DB639D">
        <w:t>2. Reklamę wyrobu</w:t>
      </w:r>
      <w:r w:rsidRPr="00E35319">
        <w:t xml:space="preserve"> kierowaną do publicznej wiadomości w</w:t>
      </w:r>
      <w:r>
        <w:t>:</w:t>
      </w:r>
    </w:p>
    <w:p w14:paraId="3C0E2425" w14:textId="77777777" w:rsidR="00D15593" w:rsidRPr="00DB639D" w:rsidRDefault="00D15593" w:rsidP="0002464A">
      <w:pPr>
        <w:pStyle w:val="PKTpunkt"/>
      </w:pPr>
      <w:r>
        <w:t>1</w:t>
      </w:r>
      <w:r w:rsidRPr="00DB639D">
        <w:t>) zakładach leczniczych podmiotów leczniczych,</w:t>
      </w:r>
    </w:p>
    <w:p w14:paraId="2A1F3190" w14:textId="77777777" w:rsidR="009903AB" w:rsidRPr="00DB639D" w:rsidRDefault="00D15593" w:rsidP="0002464A">
      <w:pPr>
        <w:pStyle w:val="PKTpunkt"/>
      </w:pPr>
      <w:r w:rsidRPr="00DB639D">
        <w:t>2) miejscach wykonywania praktyki:</w:t>
      </w:r>
    </w:p>
    <w:p w14:paraId="58D82728" w14:textId="77777777" w:rsidR="009903AB" w:rsidRPr="00DB639D" w:rsidRDefault="009903AB" w:rsidP="0002464A">
      <w:pPr>
        <w:pStyle w:val="LITlitera"/>
      </w:pPr>
      <w:r w:rsidRPr="00DB639D">
        <w:t>a)</w:t>
      </w:r>
      <w:r w:rsidR="00D15593" w:rsidRPr="00DB639D">
        <w:t xml:space="preserve"> lekarskiej, </w:t>
      </w:r>
    </w:p>
    <w:p w14:paraId="3FF617CB" w14:textId="6D59B8FE" w:rsidR="009903AB" w:rsidRPr="00DB639D" w:rsidRDefault="009903AB" w:rsidP="0002464A">
      <w:pPr>
        <w:pStyle w:val="LITlitera"/>
      </w:pPr>
      <w:r w:rsidRPr="00DB639D">
        <w:t xml:space="preserve">b) przez </w:t>
      </w:r>
      <w:r w:rsidR="00D15593" w:rsidRPr="00DB639D">
        <w:t>pielęgniark</w:t>
      </w:r>
      <w:r w:rsidRPr="00DB639D">
        <w:t>ę</w:t>
      </w:r>
      <w:r w:rsidR="00D15593" w:rsidRPr="00DB639D">
        <w:t xml:space="preserve">, </w:t>
      </w:r>
    </w:p>
    <w:p w14:paraId="1A1F0BD3" w14:textId="77777777" w:rsidR="009903AB" w:rsidRPr="00DB639D" w:rsidRDefault="009903AB" w:rsidP="0002464A">
      <w:pPr>
        <w:pStyle w:val="LITlitera"/>
      </w:pPr>
      <w:r w:rsidRPr="00DB639D">
        <w:t xml:space="preserve">c) przez </w:t>
      </w:r>
      <w:r w:rsidR="00D15593" w:rsidRPr="00DB639D">
        <w:t>położn</w:t>
      </w:r>
      <w:r w:rsidRPr="00DB639D">
        <w:t>ą,</w:t>
      </w:r>
    </w:p>
    <w:p w14:paraId="058D728A" w14:textId="261ADE4A" w:rsidR="00D15593" w:rsidRDefault="009903AB" w:rsidP="0002464A">
      <w:pPr>
        <w:pStyle w:val="LITlitera"/>
      </w:pPr>
      <w:r>
        <w:t xml:space="preserve">d) </w:t>
      </w:r>
      <w:r w:rsidR="00D15593" w:rsidRPr="00240B0C">
        <w:t>fizjoterapeuty</w:t>
      </w:r>
      <w:r>
        <w:t>cznej</w:t>
      </w:r>
      <w:r w:rsidR="00D15593">
        <w:t>,</w:t>
      </w:r>
    </w:p>
    <w:p w14:paraId="1E6FDC78" w14:textId="77777777" w:rsidR="00D15593" w:rsidRDefault="00D15593" w:rsidP="0002464A">
      <w:pPr>
        <w:pStyle w:val="PKTpunkt"/>
      </w:pPr>
      <w:r>
        <w:lastRenderedPageBreak/>
        <w:t>3)</w:t>
      </w:r>
      <w:r w:rsidRPr="00A36380">
        <w:t xml:space="preserve"> punktach felczerskich </w:t>
      </w:r>
    </w:p>
    <w:p w14:paraId="4469B43F" w14:textId="77777777" w:rsidR="00D15593" w:rsidRPr="00352D92" w:rsidRDefault="00D15593" w:rsidP="0002464A">
      <w:pPr>
        <w:pStyle w:val="CZWSPPKTczwsplnapunktw"/>
      </w:pPr>
      <w:r>
        <w:t xml:space="preserve"> – </w:t>
      </w:r>
      <w:r w:rsidRPr="00A36380">
        <w:t>rozmieszcza się wyłącznie w poczekalniach dla pacjentów.</w:t>
      </w:r>
    </w:p>
    <w:p w14:paraId="2634A7C2" w14:textId="6FCE73A7" w:rsidR="00D15593" w:rsidRPr="00A36380" w:rsidRDefault="00D15593" w:rsidP="0002464A">
      <w:pPr>
        <w:pStyle w:val="USTustnpkodeksu"/>
      </w:pPr>
      <w:r w:rsidRPr="0002464A">
        <w:t>3. Reklama wyrobu kierowana do publicznej wiadomości, o której mowa w ust. 1 i 2, nie</w:t>
      </w:r>
      <w:r w:rsidR="00C32BE6" w:rsidRPr="0002464A">
        <w:t> </w:t>
      </w:r>
      <w:r w:rsidRPr="0002464A">
        <w:t>może polegać na stosowaniu form dźwiękowych lub audiowizualnych</w:t>
      </w:r>
      <w:r w:rsidRPr="00A36380">
        <w:t>.</w:t>
      </w:r>
    </w:p>
    <w:p w14:paraId="4D149345" w14:textId="2CB1AA78" w:rsidR="00D15593" w:rsidRPr="0002464A" w:rsidRDefault="00D15593" w:rsidP="0002464A">
      <w:pPr>
        <w:pStyle w:val="ARTartustawynprozporzdzenia"/>
      </w:pPr>
      <w:r w:rsidRPr="0002464A">
        <w:rPr>
          <w:rStyle w:val="Ppogrubienie"/>
        </w:rPr>
        <w:t>§ 6.</w:t>
      </w:r>
      <w:r w:rsidRPr="0002464A">
        <w:t xml:space="preserve"> Reklama wyrobów, której rozpowszechnianie rozpoczęto przed dniem wejścia w</w:t>
      </w:r>
      <w:r w:rsidR="00C32BE6" w:rsidRPr="0002464A">
        <w:t> </w:t>
      </w:r>
      <w:r w:rsidRPr="0002464A">
        <w:t xml:space="preserve">życie rozporządzenia, niespełniająca wymogów </w:t>
      </w:r>
      <w:r w:rsidR="00C32BE6" w:rsidRPr="0002464A">
        <w:t xml:space="preserve">w nim </w:t>
      </w:r>
      <w:r w:rsidRPr="0002464A">
        <w:t>określonych, może</w:t>
      </w:r>
      <w:r w:rsidR="00C32BE6" w:rsidRPr="0002464A">
        <w:t> </w:t>
      </w:r>
      <w:r w:rsidRPr="0002464A">
        <w:t>być</w:t>
      </w:r>
      <w:r w:rsidR="00C32BE6" w:rsidRPr="0002464A">
        <w:t> </w:t>
      </w:r>
      <w:r w:rsidRPr="0002464A">
        <w:t>rozpowszechniana nie dłużej niż do dnia 30 czerwca 2023 r.</w:t>
      </w:r>
    </w:p>
    <w:p w14:paraId="29629715" w14:textId="77777777" w:rsidR="00D15593" w:rsidRPr="008749DA" w:rsidRDefault="00D15593" w:rsidP="00D15593">
      <w:pPr>
        <w:pStyle w:val="ARTartustawynprozporzdzenia"/>
      </w:pPr>
      <w:r w:rsidRPr="00D7754F">
        <w:rPr>
          <w:rStyle w:val="Ppogrubienie"/>
        </w:rPr>
        <w:t>§ 7</w:t>
      </w:r>
      <w:r w:rsidRPr="0002464A">
        <w:rPr>
          <w:rStyle w:val="Ppogrubienie"/>
        </w:rPr>
        <w:t>.</w:t>
      </w:r>
      <w:r>
        <w:rPr>
          <w:rStyle w:val="Ppogrubienie"/>
        </w:rPr>
        <w:t xml:space="preserve"> </w:t>
      </w:r>
      <w:r w:rsidRPr="008749DA">
        <w:t xml:space="preserve">Rozporządzenie wchodzi w życie </w:t>
      </w:r>
      <w:r>
        <w:t>po upływie 14 dni od dnia ogłoszenia.</w:t>
      </w:r>
    </w:p>
    <w:p w14:paraId="464AD260" w14:textId="77777777" w:rsidR="00D15593" w:rsidRPr="00333C7F" w:rsidRDefault="00D15593" w:rsidP="00D15593">
      <w:pPr>
        <w:pStyle w:val="NAZORGWYDnazwaorganuwydajcegoprojektowanyakt"/>
      </w:pPr>
    </w:p>
    <w:p w14:paraId="3F758D3C" w14:textId="77777777" w:rsidR="00D15593" w:rsidRPr="00333C7F" w:rsidRDefault="00D15593" w:rsidP="00D15593">
      <w:pPr>
        <w:pStyle w:val="NAZORGWYDnazwaorganuwydajcegoprojektowanyakt"/>
      </w:pPr>
      <w:r w:rsidRPr="00333C7F">
        <w:t>minister zdrowia</w:t>
      </w:r>
    </w:p>
    <w:p w14:paraId="1BB800E7" w14:textId="77777777" w:rsidR="00D15593" w:rsidRPr="00333C7F" w:rsidRDefault="00D15593" w:rsidP="00D15593"/>
    <w:p w14:paraId="7D076A0B" w14:textId="77777777" w:rsidR="00D15593" w:rsidRDefault="00D15593" w:rsidP="00D15593">
      <w:pPr>
        <w:pStyle w:val="PKTpunkt"/>
      </w:pPr>
    </w:p>
    <w:p w14:paraId="207C16D1" w14:textId="77777777" w:rsidR="00D15593" w:rsidRDefault="00D15593" w:rsidP="00D15593">
      <w:pPr>
        <w:pStyle w:val="PKTpunkt"/>
      </w:pPr>
    </w:p>
    <w:p w14:paraId="53841C47" w14:textId="77777777" w:rsidR="00D15593" w:rsidRDefault="00D15593" w:rsidP="00D15593">
      <w:pPr>
        <w:pStyle w:val="PKTpunkt"/>
      </w:pPr>
    </w:p>
    <w:p w14:paraId="0E3DAD28" w14:textId="77777777" w:rsidR="00D15593" w:rsidRDefault="00D15593" w:rsidP="00D15593">
      <w:pPr>
        <w:pStyle w:val="PKTpunkt"/>
      </w:pPr>
    </w:p>
    <w:p w14:paraId="6F289771" w14:textId="77777777" w:rsidR="00D15593" w:rsidRDefault="00D15593" w:rsidP="00D15593">
      <w:pPr>
        <w:pStyle w:val="PKTpunkt"/>
      </w:pPr>
    </w:p>
    <w:p w14:paraId="0346C7EF" w14:textId="77777777" w:rsidR="00D15593" w:rsidRDefault="00D15593" w:rsidP="00D15593">
      <w:pPr>
        <w:pStyle w:val="PKTpunkt"/>
      </w:pPr>
    </w:p>
    <w:p w14:paraId="4D70D54B" w14:textId="77777777" w:rsidR="00D15593" w:rsidRDefault="00D15593" w:rsidP="00D15593">
      <w:pPr>
        <w:pStyle w:val="PKTpunkt"/>
      </w:pPr>
    </w:p>
    <w:p w14:paraId="7CB3844C" w14:textId="77777777" w:rsidR="00D15593" w:rsidRDefault="00D15593" w:rsidP="00D15593">
      <w:pPr>
        <w:pStyle w:val="PKTpunkt"/>
      </w:pPr>
    </w:p>
    <w:p w14:paraId="0DE75797" w14:textId="77777777" w:rsidR="00D15593" w:rsidRDefault="00D15593" w:rsidP="00D15593">
      <w:pPr>
        <w:pStyle w:val="PKTpunkt"/>
      </w:pPr>
    </w:p>
    <w:p w14:paraId="7F17F89E" w14:textId="77777777" w:rsidR="00D15593" w:rsidRDefault="00D15593" w:rsidP="00D15593">
      <w:pPr>
        <w:pStyle w:val="PKTpunkt"/>
      </w:pPr>
    </w:p>
    <w:p w14:paraId="55A9D183" w14:textId="77777777" w:rsidR="00D15593" w:rsidRDefault="00D15593" w:rsidP="00D15593">
      <w:pPr>
        <w:pStyle w:val="PKTpunkt"/>
      </w:pPr>
    </w:p>
    <w:p w14:paraId="6ED78234" w14:textId="77777777" w:rsidR="00D15593" w:rsidRDefault="00D15593" w:rsidP="00D15593">
      <w:pPr>
        <w:pStyle w:val="PKTpunkt"/>
      </w:pPr>
    </w:p>
    <w:p w14:paraId="5CAAE925" w14:textId="77777777" w:rsidR="00D15593" w:rsidRDefault="00D15593" w:rsidP="00D15593">
      <w:pPr>
        <w:pStyle w:val="PKTpunkt"/>
      </w:pPr>
    </w:p>
    <w:p w14:paraId="23BF0BC8" w14:textId="77777777" w:rsidR="00D15593" w:rsidRDefault="00D15593" w:rsidP="00D15593">
      <w:pPr>
        <w:pStyle w:val="PKTpunkt"/>
      </w:pPr>
    </w:p>
    <w:p w14:paraId="7333BB3D" w14:textId="77777777" w:rsidR="00D15593" w:rsidRDefault="00D15593" w:rsidP="00D15593">
      <w:pPr>
        <w:pStyle w:val="PKTpunkt"/>
      </w:pPr>
    </w:p>
    <w:p w14:paraId="22A30D38" w14:textId="77777777" w:rsidR="00D15593" w:rsidRDefault="00D15593" w:rsidP="00D15593">
      <w:pPr>
        <w:pStyle w:val="PKTpunkt"/>
      </w:pPr>
    </w:p>
    <w:p w14:paraId="643EF322" w14:textId="77777777" w:rsidR="00D15593" w:rsidRDefault="00D15593" w:rsidP="00D15593">
      <w:pPr>
        <w:pStyle w:val="PKTpunkt"/>
      </w:pPr>
    </w:p>
    <w:p w14:paraId="5E025EBA" w14:textId="77777777" w:rsidR="00D15593" w:rsidRDefault="00D15593" w:rsidP="00D15593">
      <w:pPr>
        <w:pStyle w:val="PKTpunkt"/>
      </w:pPr>
    </w:p>
    <w:p w14:paraId="1BF8FDAF" w14:textId="77777777" w:rsidR="00D15593" w:rsidRDefault="00D15593" w:rsidP="00D15593">
      <w:pPr>
        <w:pStyle w:val="PKTpunkt"/>
      </w:pPr>
    </w:p>
    <w:p w14:paraId="3A28DC92" w14:textId="77777777" w:rsidR="00D15593" w:rsidRDefault="00D15593" w:rsidP="00D15593">
      <w:pPr>
        <w:pStyle w:val="PKTpunkt"/>
      </w:pPr>
    </w:p>
    <w:p w14:paraId="148D3292" w14:textId="77777777" w:rsidR="00D15593" w:rsidRDefault="00D15593" w:rsidP="0002464A">
      <w:pPr>
        <w:pStyle w:val="PKTpunkt"/>
        <w:ind w:left="0" w:firstLine="0"/>
      </w:pPr>
    </w:p>
    <w:p w14:paraId="1609FEC4" w14:textId="77777777" w:rsidR="00D15593" w:rsidRPr="00352D92" w:rsidRDefault="00D15593" w:rsidP="00D15593">
      <w:pPr>
        <w:pStyle w:val="ROZDZODDZPRZEDMprzedmiotregulacjirozdziauluboddziau"/>
      </w:pPr>
      <w:r w:rsidRPr="00352D92">
        <w:lastRenderedPageBreak/>
        <w:t>Uzasadnienie</w:t>
      </w:r>
    </w:p>
    <w:p w14:paraId="187F6C50" w14:textId="36E576C4" w:rsidR="00D15593" w:rsidRPr="00352D92" w:rsidRDefault="00D15593" w:rsidP="00D15593">
      <w:pPr>
        <w:pStyle w:val="ARTartustawynprozporzdzenia"/>
      </w:pPr>
      <w:r w:rsidRPr="00352D92">
        <w:t>Projekt rozporządzenia Ministra Zdrowia w sprawie reklamy wyrobów medycznych stanowi realizację upoważnienia zawartego w art. 60 ust. 4 ustawy z dnia 7 kwietnia 2022 r. o</w:t>
      </w:r>
      <w:r>
        <w:t> </w:t>
      </w:r>
      <w:r w:rsidRPr="00352D92">
        <w:t>wyrobach medycznych (Dz.</w:t>
      </w:r>
      <w:r>
        <w:t xml:space="preserve"> </w:t>
      </w:r>
      <w:r w:rsidRPr="00352D92">
        <w:t>U. poz. 974), zwanej dalej „ustawą”. Przywołana ustawa zawiera ogólne przepisy dotyczące reklamy wyrobów</w:t>
      </w:r>
      <w:r>
        <w:t>,</w:t>
      </w:r>
      <w:r w:rsidRPr="00352D92">
        <w:t xml:space="preserve"> o których mowa </w:t>
      </w:r>
      <w:r w:rsidRPr="00951A5A">
        <w:t>w </w:t>
      </w:r>
      <w:hyperlink r:id="rId11" w:history="1">
        <w:r w:rsidRPr="00951A5A">
          <w:t>art. 1 ust. 4</w:t>
        </w:r>
      </w:hyperlink>
      <w:r w:rsidRPr="00951A5A">
        <w:t> rozporządzenia Parlamentu Europejskiego i Rady (UE) 2017/745 z dnia 5 kwietnia 2017 r. w sprawie wyrobów medycznych, zmiany dyrektywy 2001/83/WE, rozporządzenia (WE) nr 178/2002 i</w:t>
      </w:r>
      <w:r>
        <w:t> </w:t>
      </w:r>
      <w:r w:rsidRPr="00951A5A">
        <w:t>rozporządzenia (WE) nr 1223/2009 oraz uchylenia dyrektyw Rady 90/385/EWG i</w:t>
      </w:r>
      <w:r>
        <w:t> </w:t>
      </w:r>
      <w:r w:rsidRPr="00951A5A">
        <w:t xml:space="preserve">93/42/EWG (Dz. Urz. UE L 117 z 05.05.2017, str. 1, z </w:t>
      </w:r>
      <w:proofErr w:type="spellStart"/>
      <w:r w:rsidRPr="00951A5A">
        <w:t>późn</w:t>
      </w:r>
      <w:proofErr w:type="spellEnd"/>
      <w:r w:rsidRPr="00951A5A">
        <w:t>. zm.), oraz wyrobów, o których mowa</w:t>
      </w:r>
      <w:r w:rsidRPr="00352D92">
        <w:t xml:space="preserve"> w </w:t>
      </w:r>
      <w:hyperlink r:id="rId12" w:history="1">
        <w:r w:rsidRPr="00951A5A">
          <w:t>art. 1 ust. 2</w:t>
        </w:r>
      </w:hyperlink>
      <w:r w:rsidRPr="00352D92">
        <w:t> rozporządzenia Parlamentu Europejskiego i Rady (UE) 2017/746 z dnia 5 kwietnia 2017 r. w sprawie wyrobów medycznych do diagnostyki in v</w:t>
      </w:r>
      <w:r w:rsidRPr="00F90D4C">
        <w:t>itro oraz uchylenia dyrektywy 98/79/WE i decyzji Komisji 2010/227/UE (Dz. Urz. UE L 117 z 05.05.2017, str.</w:t>
      </w:r>
      <w:r>
        <w:t> </w:t>
      </w:r>
      <w:r w:rsidRPr="00F90D4C">
        <w:t>176</w:t>
      </w:r>
      <w:r w:rsidRPr="00951A5A">
        <w:t xml:space="preserve">, z </w:t>
      </w:r>
      <w:proofErr w:type="spellStart"/>
      <w:r w:rsidRPr="00951A5A">
        <w:t>późn</w:t>
      </w:r>
      <w:proofErr w:type="spellEnd"/>
      <w:r w:rsidRPr="00951A5A">
        <w:t>. zm.</w:t>
      </w:r>
      <w:r w:rsidRPr="00F90D4C">
        <w:t>)</w:t>
      </w:r>
      <w:r w:rsidRPr="00352D92">
        <w:t>, zwanych dalej „wyrobami”</w:t>
      </w:r>
      <w:r>
        <w:t xml:space="preserve">, </w:t>
      </w:r>
      <w:r w:rsidRPr="00C12BF2">
        <w:t>pozostawiając szczegółowe regulacje do</w:t>
      </w:r>
      <w:r w:rsidR="00C32BE6">
        <w:t> </w:t>
      </w:r>
      <w:r w:rsidRPr="00352D92">
        <w:t>uregulowania w akcie wykonawczym.</w:t>
      </w:r>
    </w:p>
    <w:p w14:paraId="6B6AFAFF" w14:textId="77777777" w:rsidR="00D15593" w:rsidRPr="00352D92" w:rsidRDefault="00D15593" w:rsidP="00D15593">
      <w:pPr>
        <w:pStyle w:val="ARTartustawynprozporzdzenia"/>
      </w:pPr>
      <w:r w:rsidRPr="00352D92">
        <w:t>W obowiązującym stanie prawnym zagadnienia dotyczące reklamy wyrobów nie</w:t>
      </w:r>
      <w:r>
        <w:t> </w:t>
      </w:r>
      <w:r w:rsidRPr="00352D92">
        <w:t>były</w:t>
      </w:r>
      <w:r>
        <w:t xml:space="preserve"> dotychczas </w:t>
      </w:r>
      <w:r w:rsidRPr="00352D92">
        <w:t xml:space="preserve">prawnie uregulowane, stosowne regulacje w tym zakresie zostały wprowadzone dopiero w ustawie, której zasadniczym celem jest zapewnienie pełnego stosowania przepisów </w:t>
      </w:r>
      <w:r>
        <w:t xml:space="preserve">wskazanych powyżej </w:t>
      </w:r>
      <w:r w:rsidRPr="00352D92">
        <w:t>rozporządze</w:t>
      </w:r>
      <w:r>
        <w:t>ń unijnych</w:t>
      </w:r>
      <w:r w:rsidRPr="00352D92">
        <w:t xml:space="preserve"> w zakresie dotyczącym wyrobów medycznych, w tym również w zakresie ich reklamy.</w:t>
      </w:r>
    </w:p>
    <w:p w14:paraId="022C02D9" w14:textId="70FB7194" w:rsidR="00D15593" w:rsidRPr="00352D92" w:rsidRDefault="00D15593" w:rsidP="00D15593">
      <w:pPr>
        <w:pStyle w:val="ARTartustawynprozporzdzenia"/>
      </w:pPr>
      <w:r w:rsidRPr="00352D92">
        <w:t>Projekt rozporządzenie określa</w:t>
      </w:r>
      <w:r w:rsidR="00C32BE6">
        <w:t xml:space="preserve"> zatem</w:t>
      </w:r>
      <w:r w:rsidRPr="00352D92">
        <w:t>:</w:t>
      </w:r>
    </w:p>
    <w:p w14:paraId="6D75FC32" w14:textId="77777777" w:rsidR="00D15593" w:rsidRPr="00352D92" w:rsidRDefault="00D15593" w:rsidP="00D15593">
      <w:pPr>
        <w:pStyle w:val="PKTpunkt"/>
      </w:pPr>
      <w:r w:rsidRPr="00352D92">
        <w:t>1)</w:t>
      </w:r>
      <w:r w:rsidRPr="00352D92">
        <w:tab/>
        <w:t>niezbędne dane, jakie ma zawierać reklama wyrobu, inne niż określone w art. 60 ust. 3 ustawy;</w:t>
      </w:r>
    </w:p>
    <w:p w14:paraId="6259014D" w14:textId="77777777" w:rsidR="00D15593" w:rsidRPr="00352D92" w:rsidRDefault="00D15593" w:rsidP="00D15593">
      <w:pPr>
        <w:pStyle w:val="PKTpunkt"/>
      </w:pPr>
      <w:r w:rsidRPr="00352D92">
        <w:t>2)</w:t>
      </w:r>
      <w:r w:rsidRPr="00352D92">
        <w:tab/>
        <w:t>sposób prezentowania reklamy wyrobu.</w:t>
      </w:r>
    </w:p>
    <w:p w14:paraId="0B93D08D" w14:textId="18A6B659" w:rsidR="00D15593" w:rsidRDefault="00D15593" w:rsidP="00D15593">
      <w:pPr>
        <w:pStyle w:val="ARTartustawynprozporzdzenia"/>
      </w:pPr>
      <w:r w:rsidRPr="00352D92">
        <w:t>Przepisy projektu rozporządzenia określające niezbędne dane, które zawiera reklama kierowana do publicznej wiadomości, mają na celu zapewnienie, aby odbiorcy tej reklamy otrzymali kompleksową i wystarczającą wiedzę na temat reklamowanego wyrobu. W celu zapewnienia transparentności w zakresie dotyczącym reklamy wyrobów medycznych</w:t>
      </w:r>
      <w:r>
        <w:t xml:space="preserve"> </w:t>
      </w:r>
      <w:r w:rsidRPr="00352D92">
        <w:t xml:space="preserve">w § </w:t>
      </w:r>
      <w:r>
        <w:t>4</w:t>
      </w:r>
      <w:r w:rsidRPr="00C12BF2">
        <w:t xml:space="preserve"> projektu </w:t>
      </w:r>
      <w:r>
        <w:t xml:space="preserve">ustanowiono obowiązek wskazania, że przekaz ma charakter reklamowy. Informacja, o której mowa w </w:t>
      </w:r>
      <w:r w:rsidRPr="00D15593">
        <w:t>§</w:t>
      </w:r>
      <w:r>
        <w:t xml:space="preserve"> 4 ust. 1 projektu, powinna być przekazywana w sposób odpowiedni do</w:t>
      </w:r>
      <w:r w:rsidR="00F2455F">
        <w:t> </w:t>
      </w:r>
      <w:r>
        <w:t>formy reklamy</w:t>
      </w:r>
      <w:r w:rsidR="000647F4">
        <w:t xml:space="preserve">, </w:t>
      </w:r>
      <w:r w:rsidR="008E48FF">
        <w:t>tzn.</w:t>
      </w:r>
      <w:r w:rsidR="000647F4">
        <w:t xml:space="preserve"> jeżeli </w:t>
      </w:r>
      <w:r w:rsidR="008E48FF">
        <w:t>jest to np. materiał audiowizualny to informacja powinna być</w:t>
      </w:r>
      <w:r w:rsidR="00F2455F">
        <w:t> </w:t>
      </w:r>
      <w:r w:rsidR="008E48FF">
        <w:t>również w formie pisemnej</w:t>
      </w:r>
      <w:r w:rsidR="0002464A">
        <w:t>,</w:t>
      </w:r>
      <w:r w:rsidR="008E48FF">
        <w:t xml:space="preserve"> jak i dźwiękowej</w:t>
      </w:r>
      <w:r>
        <w:t>.</w:t>
      </w:r>
      <w:r w:rsidR="000647F4">
        <w:t xml:space="preserve"> W ust. 1 </w:t>
      </w:r>
      <w:r w:rsidR="00F2455F">
        <w:t xml:space="preserve">tego przepisu </w:t>
      </w:r>
      <w:r w:rsidR="000647F4">
        <w:t>wskazano przypadek, o którym mowa</w:t>
      </w:r>
      <w:r w:rsidR="000647F4" w:rsidRPr="000647F4">
        <w:t xml:space="preserve"> w art. 58 ust. 1 pkt 3 ustawy </w:t>
      </w:r>
      <w:r w:rsidR="000647F4">
        <w:t xml:space="preserve">, </w:t>
      </w:r>
      <w:r w:rsidR="005A7C8B">
        <w:t xml:space="preserve">jest to przykładowo reklama w mediach </w:t>
      </w:r>
      <w:r w:rsidR="005A7C8B">
        <w:lastRenderedPageBreak/>
        <w:t xml:space="preserve">społecznościowych albo na forach internetowych, </w:t>
      </w:r>
      <w:r w:rsidR="000647F4">
        <w:t xml:space="preserve">natomiast w ust. 2 </w:t>
      </w:r>
      <w:r w:rsidR="00F2455F">
        <w:t xml:space="preserve">tego przepisu </w:t>
      </w:r>
      <w:r w:rsidR="005A7C8B">
        <w:t xml:space="preserve">wskazano </w:t>
      </w:r>
      <w:r w:rsidR="00F2455F" w:rsidRPr="000647F4">
        <w:t xml:space="preserve">art. 58 ust. 1 </w:t>
      </w:r>
      <w:r w:rsidR="000647F4">
        <w:t xml:space="preserve">pkt 5 i 6 </w:t>
      </w:r>
      <w:r w:rsidR="005A7C8B">
        <w:t>ustawy, co</w:t>
      </w:r>
      <w:r w:rsidR="00F2455F">
        <w:t> </w:t>
      </w:r>
      <w:r w:rsidR="005A7C8B">
        <w:t xml:space="preserve">dotyczy sponsorowania </w:t>
      </w:r>
      <w:r w:rsidR="0002464A">
        <w:t xml:space="preserve">np. </w:t>
      </w:r>
      <w:r w:rsidR="005A7C8B">
        <w:t>konferencji, targów albo prezentowania wyrobów na</w:t>
      </w:r>
      <w:r w:rsidR="00F2455F">
        <w:t> </w:t>
      </w:r>
      <w:r w:rsidR="005A7C8B">
        <w:t>tych</w:t>
      </w:r>
      <w:r w:rsidR="00F2455F">
        <w:t> </w:t>
      </w:r>
      <w:r w:rsidR="005A7C8B">
        <w:t>wydarzeniach. Jeżeli</w:t>
      </w:r>
      <w:r w:rsidR="00D75376">
        <w:t xml:space="preserve"> jest to np. wydarzenie sponsorowane</w:t>
      </w:r>
      <w:r w:rsidR="0007522D">
        <w:t xml:space="preserve"> przez danego przedsiębiorcę</w:t>
      </w:r>
      <w:r w:rsidR="00D75376">
        <w:t>, to nie ma potrzeby zamieszczać dodatkowej informacji</w:t>
      </w:r>
      <w:r w:rsidR="002A0528">
        <w:t xml:space="preserve">, szczególnie </w:t>
      </w:r>
      <w:r w:rsidR="00DC4359">
        <w:t>w</w:t>
      </w:r>
      <w:r w:rsidR="00F2455F">
        <w:t> </w:t>
      </w:r>
      <w:r w:rsidR="00DC4359">
        <w:t xml:space="preserve">przypadku wydarzeń </w:t>
      </w:r>
      <w:r w:rsidR="00DC4359" w:rsidRPr="00DC4359">
        <w:t>dla osób wykonujących zawód </w:t>
      </w:r>
      <w:bookmarkStart w:id="0" w:name="highlightHit_122"/>
      <w:bookmarkEnd w:id="0"/>
      <w:r w:rsidR="00DC4359" w:rsidRPr="00DC4359">
        <w:t>medyczny lub prowadzących obrót </w:t>
      </w:r>
      <w:bookmarkStart w:id="1" w:name="highlightHit_123"/>
      <w:bookmarkEnd w:id="1"/>
      <w:r w:rsidR="00DC4359" w:rsidRPr="00DC4359">
        <w:t>wyrobami</w:t>
      </w:r>
      <w:r w:rsidR="00D75376">
        <w:t>. To samo dotyczy sponsorowania wykładów w czasie takich wydarzeń.</w:t>
      </w:r>
    </w:p>
    <w:p w14:paraId="40B46214" w14:textId="77777777" w:rsidR="00D15593" w:rsidRPr="00C12BF2" w:rsidRDefault="00D15593" w:rsidP="00D15593">
      <w:pPr>
        <w:pStyle w:val="ARTartustawynprozporzdzenia"/>
      </w:pPr>
      <w:r w:rsidRPr="00352D92">
        <w:t>Przepisy projektu rozporządzenia określające sposób prezentowania reklamy wyrobów zostały zaprojektowane analogicznie do form przekazywania reklamy produktów leczniczych, z uwzględnieniem konieczności umieszczania odpowiedniego ostrzeżenia emitowanego lub</w:t>
      </w:r>
      <w:r>
        <w:t> </w:t>
      </w:r>
      <w:r w:rsidRPr="00352D92">
        <w:t>umieszczanego wraz z reklamą. Ostrzeżenia zostały rozróżnione w zależności od tego</w:t>
      </w:r>
      <w:r>
        <w:t>,</w:t>
      </w:r>
      <w:r w:rsidRPr="00C12BF2">
        <w:t xml:space="preserve"> czy</w:t>
      </w:r>
      <w:r>
        <w:t> </w:t>
      </w:r>
      <w:r w:rsidRPr="00C12BF2">
        <w:t>reklama dotyczy wyrobu medycznego lub wyrobu medycznego do diagnostyki in vitro, czy</w:t>
      </w:r>
      <w:r>
        <w:t xml:space="preserve"> też wyposażenia wyrobów medycznych lub </w:t>
      </w:r>
      <w:r w:rsidRPr="00C12BF2">
        <w:t>produktów niemając</w:t>
      </w:r>
      <w:r>
        <w:t>ych</w:t>
      </w:r>
      <w:r w:rsidRPr="00C12BF2">
        <w:t xml:space="preserve"> przewidzianego zastosowania medycznego, co do których zgodnie z art. 1 ust</w:t>
      </w:r>
      <w:r>
        <w:t>.</w:t>
      </w:r>
      <w:r w:rsidRPr="00C12BF2">
        <w:t xml:space="preserve"> 2 rozporządzenia </w:t>
      </w:r>
      <w:r w:rsidRPr="00951A5A">
        <w:t>Parlamentu Europejskiego i Rady (UE) 2017/745 z dnia 5 kwietnia 2017 r. w sprawie wyrobów medycznych, zmiany dyrektywy 2001/83/WE, rozporządzenia (WE) nr 178/2002 i</w:t>
      </w:r>
      <w:r>
        <w:t> </w:t>
      </w:r>
      <w:r w:rsidRPr="00951A5A">
        <w:t>rozporządzenia (WE) nr 1223/2009 oraz uchylenia dyrektyw Rady 90/385/EWG i</w:t>
      </w:r>
      <w:r>
        <w:t> </w:t>
      </w:r>
      <w:r w:rsidRPr="00951A5A">
        <w:t xml:space="preserve">93/42/EWG </w:t>
      </w:r>
      <w:r w:rsidRPr="00C12BF2">
        <w:t>stosuje się przepisy dotyczące wyrobów medycznych</w:t>
      </w:r>
      <w:r>
        <w:t xml:space="preserve">. </w:t>
      </w:r>
    </w:p>
    <w:p w14:paraId="63235D39" w14:textId="1966B790" w:rsidR="00D15593" w:rsidRDefault="00D15593" w:rsidP="00D15593">
      <w:pPr>
        <w:pStyle w:val="ARTartustawynprozporzdzenia"/>
      </w:pPr>
      <w:r w:rsidRPr="00352D92">
        <w:t>W projekcie rozporządzenia przewidziano także regulacje odnoszące się do sposobu prezentowania reklamy wyrobów w aptekach</w:t>
      </w:r>
      <w:r>
        <w:t xml:space="preserve">, punktach aptecznych, placówkach obrotu </w:t>
      </w:r>
      <w:proofErr w:type="spellStart"/>
      <w:r>
        <w:t>pozaaptecznego</w:t>
      </w:r>
      <w:proofErr w:type="spellEnd"/>
      <w:r>
        <w:t>,</w:t>
      </w:r>
      <w:r w:rsidRPr="00352D92">
        <w:t xml:space="preserve"> zakładach leczniczych podmiotów leczniczych, miejsc</w:t>
      </w:r>
      <w:r>
        <w:t>ach</w:t>
      </w:r>
      <w:r w:rsidRPr="00352D92">
        <w:t xml:space="preserve"> wykonywania praktyki: lekarskiej, </w:t>
      </w:r>
      <w:r w:rsidR="00C32BE6" w:rsidRPr="00352D92">
        <w:t>fizjoterapeuty</w:t>
      </w:r>
      <w:r w:rsidR="00C32BE6">
        <w:t>cznej, przez</w:t>
      </w:r>
      <w:r w:rsidR="00C32BE6" w:rsidRPr="00352D92">
        <w:t xml:space="preserve"> </w:t>
      </w:r>
      <w:r w:rsidRPr="00352D92">
        <w:t>pielęgniark</w:t>
      </w:r>
      <w:r w:rsidR="00C32BE6">
        <w:t>ę lub przez</w:t>
      </w:r>
      <w:r w:rsidRPr="00352D92">
        <w:t xml:space="preserve"> położn</w:t>
      </w:r>
      <w:r w:rsidR="00C32BE6">
        <w:t>ą</w:t>
      </w:r>
      <w:r>
        <w:t>,</w:t>
      </w:r>
      <w:r w:rsidRPr="00352D92">
        <w:t xml:space="preserve"> oraz </w:t>
      </w:r>
      <w:r w:rsidR="00C32BE6">
        <w:t xml:space="preserve">w </w:t>
      </w:r>
      <w:r w:rsidRPr="00352D92">
        <w:t xml:space="preserve">punktach felczerskich (§ </w:t>
      </w:r>
      <w:r>
        <w:t>5</w:t>
      </w:r>
      <w:r w:rsidRPr="00FC7EDE">
        <w:t xml:space="preserve"> projektu) w celu umożliwienia prawidłowego udzielania świadczeń</w:t>
      </w:r>
      <w:r>
        <w:t xml:space="preserve"> zdrowotnych w tych miejscach.</w:t>
      </w:r>
    </w:p>
    <w:p w14:paraId="5EBC4A3E" w14:textId="549A0434" w:rsidR="00D15593" w:rsidRPr="00352D92" w:rsidRDefault="00D15593" w:rsidP="00D15593">
      <w:pPr>
        <w:pStyle w:val="ARTartustawynprozporzdzenia"/>
      </w:pPr>
      <w:r>
        <w:t xml:space="preserve">W </w:t>
      </w:r>
      <w:r w:rsidRPr="00D15593">
        <w:t>§</w:t>
      </w:r>
      <w:r>
        <w:t xml:space="preserve"> 6 projektu zaproponowano przepis przejściowy, który – będący spójny z przepisem przejściowym art. 143 ustawy – </w:t>
      </w:r>
      <w:r w:rsidR="00C32BE6">
        <w:t>wskazuje się</w:t>
      </w:r>
      <w:r>
        <w:t xml:space="preserve">, że reklama wyrobów, której rozpowszechnianie rozpoczęto przed dniem wejścia w życie projektu, niespełniająca wymogów </w:t>
      </w:r>
      <w:r w:rsidR="00C32BE6">
        <w:t xml:space="preserve">w nim </w:t>
      </w:r>
      <w:r>
        <w:t xml:space="preserve">określonych, może być rozpowszechniana nie dłużej niż do dnia 30 czerwca 2023 r. Niedopuszczalne jest bowiem, aby w sytuacji, w której podmioty rozpowszechniające reklamę wyrobów po </w:t>
      </w:r>
      <w:r w:rsidR="00C32BE6">
        <w:t xml:space="preserve">dniu </w:t>
      </w:r>
      <w:r>
        <w:t xml:space="preserve">1 stycznia 2023 r., a przed dniem wejścia w życie </w:t>
      </w:r>
      <w:r w:rsidR="00C32BE6">
        <w:t xml:space="preserve">projektu </w:t>
      </w:r>
      <w:r>
        <w:t>rozporządzenia</w:t>
      </w:r>
      <w:r w:rsidR="00C32BE6">
        <w:t>,</w:t>
      </w:r>
      <w:r>
        <w:t xml:space="preserve"> były zobowiązane do natychmiastowego zaprzestania rozpowszechniania ww. reklamy </w:t>
      </w:r>
      <w:r>
        <w:lastRenderedPageBreak/>
        <w:t>i</w:t>
      </w:r>
      <w:r w:rsidR="00C32BE6">
        <w:t> </w:t>
      </w:r>
      <w:r>
        <w:t>stworzenia nowych reklam</w:t>
      </w:r>
      <w:r w:rsidR="00F055B1">
        <w:t xml:space="preserve"> </w:t>
      </w:r>
      <w:r>
        <w:t xml:space="preserve">– tym razem zgodnych nie tylko z ustawą, ale też przepisami </w:t>
      </w:r>
      <w:r w:rsidR="00C32BE6">
        <w:t xml:space="preserve">projektowanego </w:t>
      </w:r>
      <w:r>
        <w:t>rozporządzenia.</w:t>
      </w:r>
    </w:p>
    <w:p w14:paraId="787913FF" w14:textId="77777777" w:rsidR="00D15593" w:rsidRDefault="00D15593" w:rsidP="00D15593">
      <w:pPr>
        <w:pStyle w:val="ARTartustawynprozporzdzenia"/>
      </w:pPr>
      <w:r>
        <w:t xml:space="preserve">W </w:t>
      </w:r>
      <w:r w:rsidRPr="00D15593">
        <w:t>§</w:t>
      </w:r>
      <w:r>
        <w:t xml:space="preserve"> 7 projektu zaproponowano</w:t>
      </w:r>
      <w:r w:rsidRPr="00352D92">
        <w:t xml:space="preserve">, aby rozporządzenie weszło w życie </w:t>
      </w:r>
      <w:r>
        <w:t xml:space="preserve">po upływie 14 dni od dnia ogłoszenia. </w:t>
      </w:r>
    </w:p>
    <w:p w14:paraId="580117EB" w14:textId="0F3C47D4" w:rsidR="00D15593" w:rsidRPr="00FC7EDE" w:rsidRDefault="00D15593" w:rsidP="00D15593">
      <w:pPr>
        <w:pStyle w:val="ARTartustawynprozporzdzenia"/>
      </w:pPr>
      <w:r>
        <w:t xml:space="preserve">Nie jest obecnie możliwe określenie </w:t>
      </w:r>
      <w:r w:rsidR="00525BD2">
        <w:t xml:space="preserve">terminu </w:t>
      </w:r>
      <w:r>
        <w:t xml:space="preserve">wejścia w życie </w:t>
      </w:r>
      <w:r w:rsidR="00525BD2">
        <w:t xml:space="preserve">projektu </w:t>
      </w:r>
      <w:r>
        <w:t xml:space="preserve">rozporządzenia </w:t>
      </w:r>
      <w:r w:rsidR="00525BD2">
        <w:t>na </w:t>
      </w:r>
      <w:r w:rsidRPr="00352D92">
        <w:t>d</w:t>
      </w:r>
      <w:r w:rsidR="00525BD2">
        <w:t>zień</w:t>
      </w:r>
      <w:r w:rsidRPr="00352D92">
        <w:t xml:space="preserve"> 1 stycznia 2023 r., stosownie do przepisu art. 148 pkt </w:t>
      </w:r>
      <w:r>
        <w:t xml:space="preserve">1 </w:t>
      </w:r>
      <w:r w:rsidRPr="00352D92">
        <w:t>ustawy, zgodnie z którym przepisy ustawowe dotyczące reklamy wyrobów medycznych wchodzą w życie</w:t>
      </w:r>
      <w:r>
        <w:t xml:space="preserve"> z tym dniem</w:t>
      </w:r>
      <w:r w:rsidR="00F055B1">
        <w:t>,</w:t>
      </w:r>
      <w:r>
        <w:t xml:space="preserve"> z uwagi na fakt</w:t>
      </w:r>
      <w:r w:rsidR="00F055B1">
        <w:t>,</w:t>
      </w:r>
      <w:r>
        <w:t xml:space="preserve"> że </w:t>
      </w:r>
      <w:r w:rsidR="00525BD2">
        <w:t xml:space="preserve">projekt </w:t>
      </w:r>
      <w:r>
        <w:t>zostan</w:t>
      </w:r>
      <w:r w:rsidR="00525BD2">
        <w:t>ie</w:t>
      </w:r>
      <w:r>
        <w:t xml:space="preserve"> skierowan</w:t>
      </w:r>
      <w:r w:rsidR="00525BD2">
        <w:t>y</w:t>
      </w:r>
      <w:r>
        <w:t xml:space="preserve"> do notyfikacji Komisji Europejskiej</w:t>
      </w:r>
      <w:r w:rsidR="00525BD2">
        <w:t>,</w:t>
      </w:r>
      <w:r>
        <w:t xml:space="preserve"> zgodnie</w:t>
      </w:r>
      <w:r w:rsidR="00525BD2">
        <w:t> </w:t>
      </w:r>
      <w:r>
        <w:t>z</w:t>
      </w:r>
      <w:r w:rsidR="00525BD2">
        <w:t> </w:t>
      </w:r>
      <w:r>
        <w:t>procedurą określoną w rozporządzeniu Rady Ministrów</w:t>
      </w:r>
      <w:r w:rsidR="00F055B1">
        <w:t xml:space="preserve"> z dnia 23 grudnia 2002 r.</w:t>
      </w:r>
      <w:r>
        <w:t xml:space="preserve"> w</w:t>
      </w:r>
      <w:r w:rsidR="00525BD2">
        <w:t> </w:t>
      </w:r>
      <w:r>
        <w:t>sprawie sposobu funkcjonowania krajowego systemu notyfikacji norm i aktów prawnych</w:t>
      </w:r>
      <w:r w:rsidR="00F055B1">
        <w:t xml:space="preserve"> </w:t>
      </w:r>
      <w:r w:rsidR="00F055B1" w:rsidRPr="00352D92">
        <w:t>(Dz. U. poz. 2039 oraz z 2004 r. poz. 597)</w:t>
      </w:r>
      <w:r>
        <w:t xml:space="preserve">. Wprowadzenie przepisu przejściowego w </w:t>
      </w:r>
      <w:r w:rsidR="00525BD2">
        <w:t xml:space="preserve">projekcie </w:t>
      </w:r>
      <w:r>
        <w:t>rozporządzeniu umożliwi</w:t>
      </w:r>
      <w:r w:rsidR="00525BD2">
        <w:t xml:space="preserve"> natomiast</w:t>
      </w:r>
      <w:r>
        <w:t xml:space="preserve"> przedsiębiorcom w sposób pewny i zaplanowany stosowanie wymagań dotyczących reklamy wyrobów w prowadzonej </w:t>
      </w:r>
      <w:r w:rsidR="00525BD2">
        <w:t xml:space="preserve">przez nie </w:t>
      </w:r>
      <w:r>
        <w:t>działalności.</w:t>
      </w:r>
    </w:p>
    <w:p w14:paraId="3CFF7CFF" w14:textId="77777777" w:rsidR="00D15593" w:rsidRPr="00352D92" w:rsidRDefault="00D15593" w:rsidP="00D15593">
      <w:pPr>
        <w:pStyle w:val="ARTartustawynprozporzdzenia"/>
      </w:pPr>
      <w:r w:rsidRPr="00FC7EDE">
        <w:t xml:space="preserve">Projekt rozporządzenia nie podlega obowiązkowi przedstawienia właściwym organom </w:t>
      </w:r>
      <w:r w:rsidRPr="00FC7EDE">
        <w:br/>
        <w:t>i instytucjom Unii Europejskiej, w tym Europejskiemu Bankowi Centralnemu, w celu uzyskania opinii, dokonania powiadomienia, konsultacji albo uzgodnienia.</w:t>
      </w:r>
    </w:p>
    <w:p w14:paraId="306B0852" w14:textId="77777777" w:rsidR="00D15593" w:rsidRPr="00352D92" w:rsidRDefault="00D15593" w:rsidP="00D15593">
      <w:pPr>
        <w:pStyle w:val="ARTartustawynprozporzdzenia"/>
      </w:pPr>
      <w:r w:rsidRPr="00352D92">
        <w:t>Projekt rozporządzenia nie jest sprzeczny z prawem Unii Europejskiej.</w:t>
      </w:r>
    </w:p>
    <w:p w14:paraId="152B08C9" w14:textId="77777777" w:rsidR="00D15593" w:rsidRPr="00FC7EDE" w:rsidRDefault="00D15593" w:rsidP="00D15593">
      <w:pPr>
        <w:pStyle w:val="ARTartustawynprozporzdzenia"/>
      </w:pPr>
      <w:r w:rsidRPr="00352D92">
        <w:t>Projekt nie nakłada obowiązków o charakterze majątkowym i wpłynie pozytywnie na</w:t>
      </w:r>
      <w:r>
        <w:t> </w:t>
      </w:r>
      <w:r w:rsidRPr="00352D92">
        <w:t xml:space="preserve">działalność </w:t>
      </w:r>
      <w:proofErr w:type="spellStart"/>
      <w:r w:rsidRPr="00352D92">
        <w:t>mikroprzedsiębiorców</w:t>
      </w:r>
      <w:proofErr w:type="spellEnd"/>
      <w:r w:rsidRPr="00352D92">
        <w:t xml:space="preserve"> oraz małych i średnich przedsiębiorców dzięki wprowadzeniu jasnych i jednoznacznych regulacji dotyczących reklamy wyrobów</w:t>
      </w:r>
      <w:r>
        <w:t>.</w:t>
      </w:r>
      <w:r w:rsidRPr="00FC7EDE">
        <w:t xml:space="preserve"> </w:t>
      </w:r>
    </w:p>
    <w:p w14:paraId="2FE1D371" w14:textId="77777777" w:rsidR="00D15593" w:rsidRPr="00737F6A" w:rsidRDefault="00D15593" w:rsidP="00D15593">
      <w:pPr>
        <w:pStyle w:val="ARTartustawynprozporzdzenia"/>
      </w:pPr>
      <w:r w:rsidRPr="00352D92">
        <w:t>Jednocześnie należy wskazać, że nie ma możliwości podjęcia alternatywnych w stosunku do projektowanego rozporządzenia środków umożliwiających osiągnięcie zamierzonego celu.</w:t>
      </w:r>
    </w:p>
    <w:p w14:paraId="64CBCCF3" w14:textId="77777777" w:rsidR="00261A16" w:rsidRPr="00737F6A" w:rsidRDefault="00261A16" w:rsidP="00737F6A"/>
    <w:sectPr w:rsidR="00261A16" w:rsidRPr="00737F6A" w:rsidSect="001A7F15">
      <w:headerReference w:type="default" r:id="rId13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33630" w14:textId="77777777" w:rsidR="003A5206" w:rsidRDefault="003A5206">
      <w:r>
        <w:separator/>
      </w:r>
    </w:p>
  </w:endnote>
  <w:endnote w:type="continuationSeparator" w:id="0">
    <w:p w14:paraId="7570C7AB" w14:textId="77777777" w:rsidR="003A5206" w:rsidRDefault="003A5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F3098" w14:textId="77777777" w:rsidR="003A5206" w:rsidRDefault="003A5206">
      <w:r>
        <w:separator/>
      </w:r>
    </w:p>
  </w:footnote>
  <w:footnote w:type="continuationSeparator" w:id="0">
    <w:p w14:paraId="742188AB" w14:textId="77777777" w:rsidR="003A5206" w:rsidRDefault="003A5206">
      <w:r>
        <w:continuationSeparator/>
      </w:r>
    </w:p>
  </w:footnote>
  <w:footnote w:id="1">
    <w:p w14:paraId="16F267E7" w14:textId="77777777" w:rsidR="00D15593" w:rsidRDefault="00D15593" w:rsidP="00D15593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Minister Zdrowia kieruje działem administracji rządowej – zdrowie, na podstawie § 1 ust. 2 rozporządzenia Prezesa Rady Ministrów z dnia 27 sierpnia 2020 r. w sprawie szczegółowego zakresu działania Ministra Zdrowia (Dz. U. z 2021 r. poz. 932).</w:t>
      </w:r>
    </w:p>
  </w:footnote>
  <w:footnote w:id="2">
    <w:p w14:paraId="6C88CCF3" w14:textId="05C1F930" w:rsidR="00D15593" w:rsidRPr="00535F3D" w:rsidRDefault="00D15593" w:rsidP="00F055B1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Niniejsze rozporządzenie zostało notyfikowane Komisji Europejskiej w dni</w:t>
      </w:r>
      <w:r w:rsidR="00F055B1">
        <w:t xml:space="preserve">u </w:t>
      </w:r>
      <w:r>
        <w:t>… pod numerem</w:t>
      </w:r>
      <w:r w:rsidR="00F055B1">
        <w:t xml:space="preserve"> …</w:t>
      </w:r>
      <w:r>
        <w:t xml:space="preserve">, zgodnie </w:t>
      </w:r>
      <w:r w:rsidRPr="00535F3D">
        <w:t>z</w:t>
      </w:r>
      <w:r w:rsidR="00FE1ACF">
        <w:t> </w:t>
      </w:r>
      <w:r w:rsidRPr="00775FFC">
        <w:t xml:space="preserve">§ 4 </w:t>
      </w:r>
      <w:r w:rsidRPr="00535F3D">
        <w:t>rozporządzenia</w:t>
      </w:r>
      <w:r w:rsidRPr="00775FFC">
        <w:t xml:space="preserve"> Rady Ministrów z dnia 23 grudnia 2002 r. w sprawie sposobu funkcjonowania krajowego systemu notyfikacji norm i aktów prawnych (Dz. U. poz. 2039 oraz z 2004 r. poz. 597)</w:t>
      </w:r>
      <w:r>
        <w:t xml:space="preserve">, które wdraża </w:t>
      </w:r>
      <w:r w:rsidR="00FE1ACF">
        <w:t xml:space="preserve">postanowienia </w:t>
      </w:r>
      <w:r>
        <w:t>dyrektyw</w:t>
      </w:r>
      <w:r w:rsidR="00FE1ACF">
        <w:t>y</w:t>
      </w:r>
      <w:r>
        <w:t xml:space="preserve"> (UE) 2015/1535 Parlamentu Europejskiego i Rady z dnia 9 września 2015 r. ustanawiając</w:t>
      </w:r>
      <w:r w:rsidR="00FE1ACF">
        <w:t>ej</w:t>
      </w:r>
      <w:r>
        <w:t xml:space="preserve"> procedurę udzielania informacji w dziedzinie przepisów technicznych oraz zasad dotyczących usług społeczeństwa informacyjnego </w:t>
      </w:r>
      <w:r w:rsidR="00037E0B">
        <w:t xml:space="preserve">(ujednolicenie) </w:t>
      </w:r>
      <w:r>
        <w:t>(Dz. Urz. UE L 241 z 17.09.2015, str. 1).</w:t>
      </w:r>
    </w:p>
  </w:footnote>
  <w:footnote w:id="3">
    <w:p w14:paraId="572B83C8" w14:textId="13E671A9" w:rsidR="00D15593" w:rsidRPr="00352D92" w:rsidRDefault="00D15593" w:rsidP="00D15593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Zmiany wymienionego rozporządzenia zostały ogłoszone w </w:t>
      </w:r>
      <w:r w:rsidRPr="00352D92">
        <w:t>Dz. Urz. UE L 117 z 03.05.2019, str. 9, Dz. Urz. UE L 334 z 27.12.2019, str. 165, Dz. Urz. UE L 130 z 24.04.2020, str. 18</w:t>
      </w:r>
      <w:r w:rsidR="00FE1ACF">
        <w:t>,</w:t>
      </w:r>
      <w:r w:rsidRPr="00352D92">
        <w:t xml:space="preserve"> Dz. Urz. UE L 241 z 08.07.2021, str. 7</w:t>
      </w:r>
      <w:r w:rsidR="00FE1ACF" w:rsidRPr="00FE1ACF">
        <w:t xml:space="preserve"> </w:t>
      </w:r>
      <w:r w:rsidR="00FE1ACF" w:rsidRPr="00352D92">
        <w:t>oraz</w:t>
      </w:r>
      <w:r w:rsidR="00FE1ACF" w:rsidRPr="00FE1ACF">
        <w:t xml:space="preserve"> </w:t>
      </w:r>
      <w:r w:rsidR="00FE1ACF" w:rsidRPr="00352D92">
        <w:t>Dz. Urz. UE L</w:t>
      </w:r>
      <w:r w:rsidR="00FE1ACF">
        <w:t xml:space="preserve"> 311 z 02.12.2022, str. 94</w:t>
      </w:r>
      <w:r>
        <w:t>.</w:t>
      </w:r>
    </w:p>
  </w:footnote>
  <w:footnote w:id="4">
    <w:p w14:paraId="3B6B7316" w14:textId="77777777" w:rsidR="00D15593" w:rsidRPr="00F90D4C" w:rsidRDefault="00D15593" w:rsidP="00D15593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F90D4C">
        <w:t>Zmiany wymienionego rozporządzenia zostały ogłoszone w Dz. Urz. UE L 117 z 03.05.2019, str. 11, Dz. Urz. UE L 334 z 27.12.2019, str. 167, Dz. Urz. UE L 233 z 01.07.2021, str. 9 oraz Dz. Urz. UE L 19 z 28.01.2022, str. 3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18F9" w14:textId="1668D9DB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037E0B"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A976190"/>
    <w:multiLevelType w:val="hybridMultilevel"/>
    <w:tmpl w:val="3D6486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5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6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0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5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120E8E"/>
    <w:multiLevelType w:val="hybridMultilevel"/>
    <w:tmpl w:val="37F65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95047D9"/>
    <w:multiLevelType w:val="hybridMultilevel"/>
    <w:tmpl w:val="87600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2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3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C2425D6"/>
    <w:multiLevelType w:val="hybridMultilevel"/>
    <w:tmpl w:val="BF8E46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6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9" w15:restartNumberingAfterBreak="0">
    <w:nsid w:val="745B294B"/>
    <w:multiLevelType w:val="hybridMultilevel"/>
    <w:tmpl w:val="8E168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1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57863801">
    <w:abstractNumId w:val="24"/>
  </w:num>
  <w:num w:numId="2" w16cid:durableId="1978336292">
    <w:abstractNumId w:val="24"/>
  </w:num>
  <w:num w:numId="3" w16cid:durableId="293485974">
    <w:abstractNumId w:val="19"/>
  </w:num>
  <w:num w:numId="4" w16cid:durableId="455025411">
    <w:abstractNumId w:val="19"/>
  </w:num>
  <w:num w:numId="5" w16cid:durableId="52775765">
    <w:abstractNumId w:val="40"/>
  </w:num>
  <w:num w:numId="6" w16cid:durableId="807943745">
    <w:abstractNumId w:val="35"/>
  </w:num>
  <w:num w:numId="7" w16cid:durableId="160395667">
    <w:abstractNumId w:val="40"/>
  </w:num>
  <w:num w:numId="8" w16cid:durableId="826677725">
    <w:abstractNumId w:val="35"/>
  </w:num>
  <w:num w:numId="9" w16cid:durableId="1708874887">
    <w:abstractNumId w:val="40"/>
  </w:num>
  <w:num w:numId="10" w16cid:durableId="1793013353">
    <w:abstractNumId w:val="35"/>
  </w:num>
  <w:num w:numId="11" w16cid:durableId="1241601524">
    <w:abstractNumId w:val="15"/>
  </w:num>
  <w:num w:numId="12" w16cid:durableId="495609206">
    <w:abstractNumId w:val="10"/>
  </w:num>
  <w:num w:numId="13" w16cid:durableId="1871409659">
    <w:abstractNumId w:val="16"/>
  </w:num>
  <w:num w:numId="14" w16cid:durableId="1877505133">
    <w:abstractNumId w:val="27"/>
  </w:num>
  <w:num w:numId="15" w16cid:durableId="1505778599">
    <w:abstractNumId w:val="15"/>
  </w:num>
  <w:num w:numId="16" w16cid:durableId="1225869293">
    <w:abstractNumId w:val="17"/>
  </w:num>
  <w:num w:numId="17" w16cid:durableId="1787805">
    <w:abstractNumId w:val="8"/>
  </w:num>
  <w:num w:numId="18" w16cid:durableId="1458719619">
    <w:abstractNumId w:val="3"/>
  </w:num>
  <w:num w:numId="19" w16cid:durableId="2142335830">
    <w:abstractNumId w:val="2"/>
  </w:num>
  <w:num w:numId="20" w16cid:durableId="174616823">
    <w:abstractNumId w:val="1"/>
  </w:num>
  <w:num w:numId="21" w16cid:durableId="1118792141">
    <w:abstractNumId w:val="0"/>
  </w:num>
  <w:num w:numId="22" w16cid:durableId="1543983759">
    <w:abstractNumId w:val="9"/>
  </w:num>
  <w:num w:numId="23" w16cid:durableId="932664412">
    <w:abstractNumId w:val="7"/>
  </w:num>
  <w:num w:numId="24" w16cid:durableId="268897034">
    <w:abstractNumId w:val="6"/>
  </w:num>
  <w:num w:numId="25" w16cid:durableId="1508057971">
    <w:abstractNumId w:val="5"/>
  </w:num>
  <w:num w:numId="26" w16cid:durableId="127598640">
    <w:abstractNumId w:val="4"/>
  </w:num>
  <w:num w:numId="27" w16cid:durableId="606081144">
    <w:abstractNumId w:val="37"/>
  </w:num>
  <w:num w:numId="28" w16cid:durableId="1127819081">
    <w:abstractNumId w:val="26"/>
  </w:num>
  <w:num w:numId="29" w16cid:durableId="592516152">
    <w:abstractNumId w:val="41"/>
  </w:num>
  <w:num w:numId="30" w16cid:durableId="47072181">
    <w:abstractNumId w:val="36"/>
  </w:num>
  <w:num w:numId="31" w16cid:durableId="640186903">
    <w:abstractNumId w:val="20"/>
  </w:num>
  <w:num w:numId="32" w16cid:durableId="657342576">
    <w:abstractNumId w:val="12"/>
  </w:num>
  <w:num w:numId="33" w16cid:durableId="61219597">
    <w:abstractNumId w:val="33"/>
  </w:num>
  <w:num w:numId="34" w16cid:durableId="1111895683">
    <w:abstractNumId w:val="21"/>
  </w:num>
  <w:num w:numId="35" w16cid:durableId="320500390">
    <w:abstractNumId w:val="18"/>
  </w:num>
  <w:num w:numId="36" w16cid:durableId="145706732">
    <w:abstractNumId w:val="23"/>
  </w:num>
  <w:num w:numId="37" w16cid:durableId="297230189">
    <w:abstractNumId w:val="29"/>
  </w:num>
  <w:num w:numId="38" w16cid:durableId="1704742925">
    <w:abstractNumId w:val="25"/>
  </w:num>
  <w:num w:numId="39" w16cid:durableId="259872574">
    <w:abstractNumId w:val="14"/>
  </w:num>
  <w:num w:numId="40" w16cid:durableId="1635019430">
    <w:abstractNumId w:val="32"/>
  </w:num>
  <w:num w:numId="41" w16cid:durableId="1560247788">
    <w:abstractNumId w:val="31"/>
  </w:num>
  <w:num w:numId="42" w16cid:durableId="988897421">
    <w:abstractNumId w:val="22"/>
  </w:num>
  <w:num w:numId="43" w16cid:durableId="650211711">
    <w:abstractNumId w:val="38"/>
  </w:num>
  <w:num w:numId="44" w16cid:durableId="1755971978">
    <w:abstractNumId w:val="13"/>
  </w:num>
  <w:num w:numId="45" w16cid:durableId="1415321903">
    <w:abstractNumId w:val="34"/>
  </w:num>
  <w:num w:numId="46" w16cid:durableId="1028792568">
    <w:abstractNumId w:val="30"/>
  </w:num>
  <w:num w:numId="47" w16cid:durableId="67576537">
    <w:abstractNumId w:val="28"/>
  </w:num>
  <w:num w:numId="48" w16cid:durableId="846676801">
    <w:abstractNumId w:val="11"/>
  </w:num>
  <w:num w:numId="49" w16cid:durableId="71650821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trackRevisions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500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2464A"/>
    <w:rsid w:val="00030634"/>
    <w:rsid w:val="000319C1"/>
    <w:rsid w:val="00031A8B"/>
    <w:rsid w:val="00031BCA"/>
    <w:rsid w:val="000330FA"/>
    <w:rsid w:val="0003362F"/>
    <w:rsid w:val="00036B63"/>
    <w:rsid w:val="00037E0B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7F4"/>
    <w:rsid w:val="00064E4C"/>
    <w:rsid w:val="00066901"/>
    <w:rsid w:val="00071BEE"/>
    <w:rsid w:val="000736CD"/>
    <w:rsid w:val="0007522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1C6A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5996"/>
    <w:rsid w:val="001F6616"/>
    <w:rsid w:val="00202BD4"/>
    <w:rsid w:val="00204A97"/>
    <w:rsid w:val="002114EF"/>
    <w:rsid w:val="002166AD"/>
    <w:rsid w:val="00217871"/>
    <w:rsid w:val="00221ED8"/>
    <w:rsid w:val="002220B6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2500"/>
    <w:rsid w:val="002555D4"/>
    <w:rsid w:val="00261A16"/>
    <w:rsid w:val="00263522"/>
    <w:rsid w:val="00264EC6"/>
    <w:rsid w:val="00271013"/>
    <w:rsid w:val="00273FE4"/>
    <w:rsid w:val="002765B4"/>
    <w:rsid w:val="00276A94"/>
    <w:rsid w:val="0029405D"/>
    <w:rsid w:val="00294FA6"/>
    <w:rsid w:val="00295A6F"/>
    <w:rsid w:val="002A0528"/>
    <w:rsid w:val="002A20C4"/>
    <w:rsid w:val="002A570F"/>
    <w:rsid w:val="002A7292"/>
    <w:rsid w:val="002A7358"/>
    <w:rsid w:val="002A776A"/>
    <w:rsid w:val="002A7902"/>
    <w:rsid w:val="002B0F6B"/>
    <w:rsid w:val="002B23B8"/>
    <w:rsid w:val="002B4429"/>
    <w:rsid w:val="002B527E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5206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D3ABA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C99"/>
    <w:rsid w:val="0044175C"/>
    <w:rsid w:val="00445F4D"/>
    <w:rsid w:val="004504C0"/>
    <w:rsid w:val="004550FB"/>
    <w:rsid w:val="00456882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0B8E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5BD2"/>
    <w:rsid w:val="00526DFC"/>
    <w:rsid w:val="00526F43"/>
    <w:rsid w:val="00527651"/>
    <w:rsid w:val="005363AB"/>
    <w:rsid w:val="00544934"/>
    <w:rsid w:val="00544EF4"/>
    <w:rsid w:val="00545E53"/>
    <w:rsid w:val="005479D9"/>
    <w:rsid w:val="005572BD"/>
    <w:rsid w:val="00557A12"/>
    <w:rsid w:val="00560AC7"/>
    <w:rsid w:val="00561AFB"/>
    <w:rsid w:val="00561FA8"/>
    <w:rsid w:val="00562EAD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A7C8B"/>
    <w:rsid w:val="005B713E"/>
    <w:rsid w:val="005C03B6"/>
    <w:rsid w:val="005C348E"/>
    <w:rsid w:val="005C68E1"/>
    <w:rsid w:val="005D3763"/>
    <w:rsid w:val="005D55E1"/>
    <w:rsid w:val="005D6D7B"/>
    <w:rsid w:val="005E19F7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40E6"/>
    <w:rsid w:val="00714CCC"/>
    <w:rsid w:val="007151B6"/>
    <w:rsid w:val="0071520D"/>
    <w:rsid w:val="00715EDB"/>
    <w:rsid w:val="007160D5"/>
    <w:rsid w:val="007163FB"/>
    <w:rsid w:val="00716B01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5BB7"/>
    <w:rsid w:val="007C6033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4F1B"/>
    <w:rsid w:val="007F54C3"/>
    <w:rsid w:val="00802949"/>
    <w:rsid w:val="0080301E"/>
    <w:rsid w:val="0080365F"/>
    <w:rsid w:val="0081070D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48FF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84E03"/>
    <w:rsid w:val="00987E85"/>
    <w:rsid w:val="009903AB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0D48"/>
    <w:rsid w:val="009C328C"/>
    <w:rsid w:val="009C4444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4840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381C"/>
    <w:rsid w:val="00AD4E90"/>
    <w:rsid w:val="00AD542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71CC"/>
    <w:rsid w:val="00B40B07"/>
    <w:rsid w:val="00B41CD9"/>
    <w:rsid w:val="00B427E6"/>
    <w:rsid w:val="00B428A6"/>
    <w:rsid w:val="00B43E1F"/>
    <w:rsid w:val="00B45FBC"/>
    <w:rsid w:val="00B51A7D"/>
    <w:rsid w:val="00B535C2"/>
    <w:rsid w:val="00B55544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6F82"/>
    <w:rsid w:val="00BC7443"/>
    <w:rsid w:val="00BD0648"/>
    <w:rsid w:val="00BD1040"/>
    <w:rsid w:val="00BD34AA"/>
    <w:rsid w:val="00BD37B8"/>
    <w:rsid w:val="00BE0C44"/>
    <w:rsid w:val="00BE1B8B"/>
    <w:rsid w:val="00BE2A18"/>
    <w:rsid w:val="00BE2C01"/>
    <w:rsid w:val="00BE41EC"/>
    <w:rsid w:val="00BE56FB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405"/>
    <w:rsid w:val="00C14763"/>
    <w:rsid w:val="00C16141"/>
    <w:rsid w:val="00C2363F"/>
    <w:rsid w:val="00C236C8"/>
    <w:rsid w:val="00C260B1"/>
    <w:rsid w:val="00C26E56"/>
    <w:rsid w:val="00C31406"/>
    <w:rsid w:val="00C32BE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12C1"/>
    <w:rsid w:val="00CD214E"/>
    <w:rsid w:val="00CD46FA"/>
    <w:rsid w:val="00CD5973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3438"/>
    <w:rsid w:val="00D15197"/>
    <w:rsid w:val="00D15593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5376"/>
    <w:rsid w:val="00D76EC9"/>
    <w:rsid w:val="00D7754F"/>
    <w:rsid w:val="00D80E7D"/>
    <w:rsid w:val="00D81397"/>
    <w:rsid w:val="00D848B9"/>
    <w:rsid w:val="00D908C3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AD2"/>
    <w:rsid w:val="00DB2B58"/>
    <w:rsid w:val="00DB5206"/>
    <w:rsid w:val="00DB6276"/>
    <w:rsid w:val="00DB639D"/>
    <w:rsid w:val="00DB63F5"/>
    <w:rsid w:val="00DC1C6B"/>
    <w:rsid w:val="00DC2C2E"/>
    <w:rsid w:val="00DC4359"/>
    <w:rsid w:val="00DC4AF0"/>
    <w:rsid w:val="00DC765B"/>
    <w:rsid w:val="00DC7886"/>
    <w:rsid w:val="00DD0CF2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6308"/>
    <w:rsid w:val="00E51E17"/>
    <w:rsid w:val="00E52DAB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055B1"/>
    <w:rsid w:val="00F115CA"/>
    <w:rsid w:val="00F14817"/>
    <w:rsid w:val="00F14EBA"/>
    <w:rsid w:val="00F1510F"/>
    <w:rsid w:val="00F1533A"/>
    <w:rsid w:val="00F15E5A"/>
    <w:rsid w:val="00F17F0A"/>
    <w:rsid w:val="00F2455F"/>
    <w:rsid w:val="00F2668F"/>
    <w:rsid w:val="00F2742F"/>
    <w:rsid w:val="00F2753B"/>
    <w:rsid w:val="00F33F8B"/>
    <w:rsid w:val="00F340B2"/>
    <w:rsid w:val="00F42C42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4F63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971B8"/>
    <w:rsid w:val="00FA13C2"/>
    <w:rsid w:val="00FA7F91"/>
    <w:rsid w:val="00FB121C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ACF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C37E6A"/>
  <w15:docId w15:val="{043F0A81-D187-44D6-BB5D-CF466D1B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0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uiPriority="0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uiPriority="0"/>
    <w:lsdException w:name="Table Web 3" w:locked="1" w:uiPriority="0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 w:uiPriority="34" w:qFormat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59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Akapitzlist">
    <w:name w:val="List Paragraph"/>
    <w:basedOn w:val="Normalny"/>
    <w:uiPriority w:val="34"/>
    <w:qFormat/>
    <w:rsid w:val="00DB2AD2"/>
    <w:pPr>
      <w:ind w:left="720"/>
      <w:contextualSpacing/>
    </w:pPr>
  </w:style>
  <w:style w:type="paragraph" w:styleId="Poprawka">
    <w:name w:val="Revision"/>
    <w:hidden/>
    <w:uiPriority w:val="99"/>
    <w:semiHidden/>
    <w:rsid w:val="00F64F63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6B01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6B01"/>
    <w:rPr>
      <w:rFonts w:ascii="Times New Roman" w:eastAsiaTheme="minorEastAsia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6B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4950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434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sip.legalis.pl/document-view.seam?documentId=mfrxilrtg4ytcmjsgqzdqltqmfyc4mzyg4ydmobvh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4ytcmjsgqzdoltqmfyc4mzyg4ydgobug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galis.pl/document-view.seam?documentId=mfrxilrtg4ytcmjsgqzdqltqmfyc4mzyg4ydmobvha" TargetMode="External"/><Relationship Id="rId4" Type="http://schemas.openxmlformats.org/officeDocument/2006/relationships/styles" Target="styles.xml"/><Relationship Id="rId9" Type="http://schemas.openxmlformats.org/officeDocument/2006/relationships/hyperlink" Target="https://sip.legalis.pl/document-view.seam?documentId=mfrxilrtg4ytcmjsgqzdoltqmfyc4mzyg4ydgobug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langner\AppData\Roaming\Microsoft\Templates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02246E-79B9-4314-B6D5-A1E7A417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2</TotalTime>
  <Pages>7</Pages>
  <Words>1790</Words>
  <Characters>10742</Characters>
  <Application>Microsoft Office Word</Application>
  <DocSecurity>0</DocSecurity>
  <Lines>89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12507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Langner Agata</dc:creator>
  <cp:lastModifiedBy>Langner Agata</cp:lastModifiedBy>
  <cp:revision>2</cp:revision>
  <cp:lastPrinted>2012-04-23T06:39:00Z</cp:lastPrinted>
  <dcterms:created xsi:type="dcterms:W3CDTF">2023-01-10T09:18:00Z</dcterms:created>
  <dcterms:modified xsi:type="dcterms:W3CDTF">2023-01-10T09:18:00Z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